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706" w:type="dxa"/>
        <w:jc w:val="center"/>
        <w:tblLayout w:type="fixed"/>
        <w:tblLook w:val="04A0" w:firstRow="1" w:lastRow="0" w:firstColumn="1" w:lastColumn="0" w:noHBand="0" w:noVBand="1"/>
        <w:tblDescription w:val="Brochure layout table"/>
      </w:tblPr>
      <w:tblGrid>
        <w:gridCol w:w="4657"/>
        <w:gridCol w:w="5392"/>
        <w:gridCol w:w="4657"/>
      </w:tblGrid>
      <w:tr w:rsidR="00307EC9" w14:paraId="6DA93B41" w14:textId="77777777" w:rsidTr="0045508B">
        <w:trPr>
          <w:trHeight w:val="10931"/>
          <w:jc w:val="center"/>
        </w:trPr>
        <w:tc>
          <w:tcPr>
            <w:tcW w:w="4657" w:type="dxa"/>
            <w:tcMar>
              <w:right w:w="720" w:type="dxa"/>
            </w:tcMar>
          </w:tcPr>
          <w:p w14:paraId="71C41825" w14:textId="77777777" w:rsidR="00307EC9" w:rsidRPr="00885838" w:rsidRDefault="00B15D82" w:rsidP="00F65FF0">
            <w:pPr>
              <w:pStyle w:val="ListBullet"/>
              <w:rPr>
                <w:rFonts w:ascii="Calibri Light" w:hAnsi="Calibri Light" w:cs="Calibri Light"/>
              </w:rPr>
            </w:pPr>
            <w:r w:rsidRPr="00885838">
              <w:rPr>
                <w:rFonts w:ascii="Calibri Light" w:hAnsi="Calibri Light" w:cs="Calibri Light"/>
                <w:noProof/>
                <w:lang w:val="en-GB" w:eastAsia="en-GB"/>
              </w:rPr>
              <mc:AlternateContent>
                <mc:Choice Requires="wps">
                  <w:drawing>
                    <wp:anchor distT="0" distB="0" distL="114300" distR="114300" simplePos="0" relativeHeight="251651072" behindDoc="1" locked="0" layoutInCell="1" allowOverlap="1" wp14:anchorId="4CDE913F" wp14:editId="11770E5B">
                      <wp:simplePos x="0" y="0"/>
                      <wp:positionH relativeFrom="column">
                        <wp:posOffset>2916555</wp:posOffset>
                      </wp:positionH>
                      <wp:positionV relativeFrom="paragraph">
                        <wp:posOffset>-266700</wp:posOffset>
                      </wp:positionV>
                      <wp:extent cx="3352800" cy="71818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352800" cy="7181850"/>
                              </a:xfrm>
                              <a:prstGeom prst="rect">
                                <a:avLst/>
                              </a:prstGeom>
                              <a:solidFill>
                                <a:schemeClr val="lt1"/>
                              </a:solidFill>
                              <a:ln w="6350">
                                <a:solidFill>
                                  <a:schemeClr val="accent1">
                                    <a:lumMod val="50000"/>
                                  </a:schemeClr>
                                </a:solidFill>
                              </a:ln>
                            </wps:spPr>
                            <wps:txbx>
                              <w:txbxContent>
                                <w:p w14:paraId="7739607C" w14:textId="77777777" w:rsidR="001359D9" w:rsidRDefault="001359D9"/>
                                <w:p w14:paraId="6F377313" w14:textId="77777777" w:rsidR="001359D9" w:rsidRDefault="001359D9"/>
                                <w:p w14:paraId="3D468DD3" w14:textId="77777777" w:rsidR="001359D9" w:rsidRDefault="001359D9"/>
                                <w:p w14:paraId="56BB9D1C" w14:textId="77777777" w:rsidR="001359D9" w:rsidRDefault="001359D9"/>
                                <w:p w14:paraId="7687239E" w14:textId="77777777" w:rsidR="001359D9" w:rsidRDefault="001359D9"/>
                                <w:p w14:paraId="396E6C8B" w14:textId="77777777" w:rsidR="003A4409" w:rsidRDefault="003A4409" w:rsidP="000578E6">
                                  <w:pPr>
                                    <w:spacing w:after="0"/>
                                    <w:jc w:val="both"/>
                                  </w:pPr>
                                </w:p>
                                <w:p w14:paraId="5C46EBFB" w14:textId="77777777" w:rsidR="000578E6" w:rsidRDefault="000578E6" w:rsidP="000578E6">
                                  <w:pPr>
                                    <w:spacing w:after="0"/>
                                    <w:jc w:val="both"/>
                                    <w:rPr>
                                      <w:rFonts w:ascii="Calibri Light" w:hAnsi="Calibri Light" w:cs="Calibri Light"/>
                                      <w:b/>
                                      <w:color w:val="027E6F" w:themeColor="accent1" w:themeShade="BF"/>
                                      <w:sz w:val="24"/>
                                    </w:rPr>
                                  </w:pPr>
                                  <w:r>
                                    <w:rPr>
                                      <w:rFonts w:ascii="Calibri Light" w:hAnsi="Calibri Light" w:cs="Calibri Light"/>
                                      <w:b/>
                                      <w:color w:val="027E6F" w:themeColor="accent1" w:themeShade="BF"/>
                                      <w:sz w:val="24"/>
                                    </w:rPr>
                                    <w:t>Membership of the CDCT</w:t>
                                  </w:r>
                                </w:p>
                                <w:p w14:paraId="27D7F412" w14:textId="77777777" w:rsidR="000578E6" w:rsidRDefault="000578E6" w:rsidP="000578E6">
                                  <w:pPr>
                                    <w:spacing w:after="0"/>
                                    <w:jc w:val="both"/>
                                    <w:rPr>
                                      <w:rFonts w:ascii="Calibri Light" w:hAnsi="Calibri Light" w:cs="Calibri Light"/>
                                      <w:color w:val="auto"/>
                                    </w:rPr>
                                  </w:pPr>
                                  <w:r>
                                    <w:rPr>
                                      <w:rFonts w:ascii="Calibri Light" w:hAnsi="Calibri Light" w:cs="Calibri Light"/>
                                      <w:color w:val="auto"/>
                                    </w:rPr>
                                    <w:t>Membership of the CDCT is FREE and open to clinicians, survivors of trauma</w:t>
                                  </w:r>
                                  <w:r w:rsidR="00B00CB0">
                                    <w:rPr>
                                      <w:rFonts w:ascii="Calibri Light" w:hAnsi="Calibri Light" w:cs="Calibri Light"/>
                                      <w:color w:val="auto"/>
                                    </w:rPr>
                                    <w:t xml:space="preserve"> and their families</w:t>
                                  </w:r>
                                  <w:r>
                                    <w:rPr>
                                      <w:rFonts w:ascii="Calibri Light" w:hAnsi="Calibri Light" w:cs="Calibri Light"/>
                                      <w:color w:val="auto"/>
                                    </w:rPr>
                                    <w:t xml:space="preserve">, academics and individuals responsible for the delivery of services that support people who have experienced trauma. </w:t>
                                  </w:r>
                                  <w:r w:rsidR="00B00CB0">
                                    <w:rPr>
                                      <w:rFonts w:ascii="Calibri Light" w:hAnsi="Calibri Light" w:cs="Calibri Light"/>
                                      <w:color w:val="auto"/>
                                    </w:rPr>
                                    <w:t>People can apply for</w:t>
                                  </w:r>
                                  <w:r w:rsidR="00CF52E9">
                                    <w:rPr>
                                      <w:rFonts w:ascii="Calibri Light" w:hAnsi="Calibri Light" w:cs="Calibri Light"/>
                                      <w:color w:val="auto"/>
                                    </w:rPr>
                                    <w:t xml:space="preserve"> membership as</w:t>
                                  </w:r>
                                  <w:r w:rsidR="00B00CB0">
                                    <w:rPr>
                                      <w:rFonts w:ascii="Calibri Light" w:hAnsi="Calibri Light" w:cs="Calibri Light"/>
                                      <w:color w:val="auto"/>
                                    </w:rPr>
                                    <w:t xml:space="preserve"> individual</w:t>
                                  </w:r>
                                  <w:r w:rsidR="00CF52E9">
                                    <w:rPr>
                                      <w:rFonts w:ascii="Calibri Light" w:hAnsi="Calibri Light" w:cs="Calibri Light"/>
                                      <w:color w:val="auto"/>
                                    </w:rPr>
                                    <w:t>s or for</w:t>
                                  </w:r>
                                  <w:r w:rsidR="00B00CB0">
                                    <w:rPr>
                                      <w:rFonts w:ascii="Calibri Light" w:hAnsi="Calibri Light" w:cs="Calibri Light"/>
                                      <w:color w:val="auto"/>
                                    </w:rPr>
                                    <w:t xml:space="preserve"> institution</w:t>
                                  </w:r>
                                  <w:r w:rsidR="00CF52E9">
                                    <w:rPr>
                                      <w:rFonts w:ascii="Calibri Light" w:hAnsi="Calibri Light" w:cs="Calibri Light"/>
                                      <w:color w:val="auto"/>
                                    </w:rPr>
                                    <w:t>s.</w:t>
                                  </w:r>
                                  <w:r w:rsidR="00B00CB0">
                                    <w:rPr>
                                      <w:rFonts w:ascii="Calibri Light" w:hAnsi="Calibri Light" w:cs="Calibri Light"/>
                                      <w:color w:val="auto"/>
                                    </w:rPr>
                                    <w:t xml:space="preserve"> </w:t>
                                  </w:r>
                                  <w:r w:rsidR="00D35C21">
                                    <w:rPr>
                                      <w:rFonts w:ascii="Calibri Light" w:hAnsi="Calibri Light" w:cs="Calibri Light"/>
                                      <w:color w:val="auto"/>
                                    </w:rPr>
                                    <w:t xml:space="preserve">The </w:t>
                                  </w:r>
                                  <w:r w:rsidR="00EE7CDA">
                                    <w:rPr>
                                      <w:rFonts w:ascii="Calibri Light" w:hAnsi="Calibri Light" w:cs="Calibri Light"/>
                                      <w:color w:val="auto"/>
                                    </w:rPr>
                                    <w:t>benefits of membership include</w:t>
                                  </w:r>
                                  <w:r w:rsidR="00140890">
                                    <w:rPr>
                                      <w:rFonts w:ascii="Calibri Light" w:hAnsi="Calibri Light" w:cs="Calibri Light"/>
                                      <w:color w:val="auto"/>
                                    </w:rPr>
                                    <w:t>:</w:t>
                                  </w:r>
                                </w:p>
                                <w:p w14:paraId="22BB21FE" w14:textId="77777777" w:rsidR="00EE7CDA" w:rsidRPr="00135446" w:rsidRDefault="00EE7CDA" w:rsidP="000578E6">
                                  <w:pPr>
                                    <w:spacing w:after="0"/>
                                    <w:jc w:val="both"/>
                                    <w:rPr>
                                      <w:rFonts w:ascii="Calibri Light" w:hAnsi="Calibri Light" w:cs="Calibri Light"/>
                                      <w:color w:val="auto"/>
                                      <w:sz w:val="18"/>
                                    </w:rPr>
                                  </w:pPr>
                                </w:p>
                                <w:p w14:paraId="0013E3BF" w14:textId="77777777" w:rsidR="00EE7CDA" w:rsidRDefault="00EE7CDA" w:rsidP="000578E6">
                                  <w:pPr>
                                    <w:spacing w:after="0"/>
                                    <w:jc w:val="both"/>
                                    <w:rPr>
                                      <w:rFonts w:ascii="Calibri Light" w:hAnsi="Calibri Light" w:cs="Calibri Light"/>
                                      <w:color w:val="auto"/>
                                    </w:rPr>
                                  </w:pPr>
                                  <w:r>
                                    <w:rPr>
                                      <w:rFonts w:ascii="Calibri Light" w:hAnsi="Calibri Light" w:cs="Calibri Light"/>
                                      <w:color w:val="auto"/>
                                    </w:rPr>
                                    <w:tab/>
                                    <w:t>Access to special networks and their activities</w:t>
                                  </w:r>
                                </w:p>
                                <w:p w14:paraId="1614BB08" w14:textId="77777777" w:rsidR="00EE7CDA" w:rsidRPr="00EE7CDA" w:rsidRDefault="00EE7CDA" w:rsidP="000578E6">
                                  <w:pPr>
                                    <w:spacing w:after="0"/>
                                    <w:jc w:val="both"/>
                                    <w:rPr>
                                      <w:rFonts w:ascii="Calibri Light" w:hAnsi="Calibri Light" w:cs="Calibri Light"/>
                                      <w:color w:val="auto"/>
                                      <w:sz w:val="12"/>
                                    </w:rPr>
                                  </w:pPr>
                                </w:p>
                                <w:p w14:paraId="3457CE91" w14:textId="77777777" w:rsidR="00EE7CDA" w:rsidRDefault="00EE7CDA" w:rsidP="00EE7CDA">
                                  <w:pPr>
                                    <w:spacing w:after="0" w:line="240" w:lineRule="auto"/>
                                    <w:jc w:val="both"/>
                                    <w:rPr>
                                      <w:rFonts w:ascii="Calibri Light" w:hAnsi="Calibri Light" w:cs="Calibri Light"/>
                                      <w:color w:val="auto"/>
                                    </w:rPr>
                                  </w:pPr>
                                  <w:r>
                                    <w:rPr>
                                      <w:rFonts w:ascii="Calibri Light" w:hAnsi="Calibri Light" w:cs="Calibri Light"/>
                                      <w:color w:val="auto"/>
                                    </w:rPr>
                                    <w:tab/>
                                    <w:t>Opportunities to collaborate in service</w:t>
                                  </w:r>
                                </w:p>
                                <w:p w14:paraId="279C5BB3" w14:textId="77777777" w:rsidR="00EE7CDA" w:rsidRDefault="00EE7CDA" w:rsidP="00EE7CDA">
                                  <w:pPr>
                                    <w:spacing w:after="0" w:line="240" w:lineRule="auto"/>
                                    <w:ind w:firstLine="720"/>
                                    <w:jc w:val="both"/>
                                    <w:rPr>
                                      <w:rFonts w:ascii="Calibri Light" w:hAnsi="Calibri Light" w:cs="Calibri Light"/>
                                      <w:color w:val="auto"/>
                                    </w:rPr>
                                  </w:pPr>
                                  <w:r>
                                    <w:rPr>
                                      <w:rFonts w:ascii="Calibri Light" w:hAnsi="Calibri Light" w:cs="Calibri Light"/>
                                      <w:color w:val="auto"/>
                                    </w:rPr>
                                    <w:t>development and research activities</w:t>
                                  </w:r>
                                </w:p>
                                <w:p w14:paraId="3476AD2E" w14:textId="77777777" w:rsidR="00EE7CDA" w:rsidRPr="00BA222E" w:rsidRDefault="00EE7CDA" w:rsidP="00EE7CDA">
                                  <w:pPr>
                                    <w:spacing w:after="0"/>
                                    <w:ind w:firstLine="720"/>
                                    <w:jc w:val="both"/>
                                    <w:rPr>
                                      <w:rFonts w:ascii="Calibri Light" w:hAnsi="Calibri Light" w:cs="Calibri Light"/>
                                      <w:color w:val="auto"/>
                                      <w:sz w:val="16"/>
                                    </w:rPr>
                                  </w:pPr>
                                </w:p>
                                <w:p w14:paraId="47DE9EAB" w14:textId="77777777" w:rsidR="00EE7CDA" w:rsidRDefault="00EE7CDA" w:rsidP="00EE7CDA">
                                  <w:pPr>
                                    <w:spacing w:after="0"/>
                                    <w:ind w:firstLine="720"/>
                                    <w:jc w:val="both"/>
                                    <w:rPr>
                                      <w:rFonts w:ascii="Calibri Light" w:hAnsi="Calibri Light" w:cs="Calibri Light"/>
                                      <w:color w:val="auto"/>
                                    </w:rPr>
                                  </w:pPr>
                                  <w:r>
                                    <w:rPr>
                                      <w:rFonts w:ascii="Calibri Light" w:hAnsi="Calibri Light" w:cs="Calibri Light"/>
                                      <w:color w:val="auto"/>
                                    </w:rPr>
                                    <w:t>Early alerts to CDCT and network activities</w:t>
                                  </w:r>
                                </w:p>
                                <w:p w14:paraId="4279E19C" w14:textId="77777777" w:rsidR="00EE7CDA" w:rsidRPr="00EE7CDA" w:rsidRDefault="00EE7CDA" w:rsidP="00EE7CDA">
                                  <w:pPr>
                                    <w:spacing w:after="0"/>
                                    <w:ind w:firstLine="720"/>
                                    <w:jc w:val="both"/>
                                    <w:rPr>
                                      <w:rFonts w:ascii="Calibri Light" w:hAnsi="Calibri Light" w:cs="Calibri Light"/>
                                      <w:color w:val="auto"/>
                                      <w:sz w:val="8"/>
                                    </w:rPr>
                                  </w:pPr>
                                </w:p>
                                <w:p w14:paraId="58D0EF31" w14:textId="77777777" w:rsidR="00EE7CDA" w:rsidRPr="00135446" w:rsidRDefault="00EE7CDA" w:rsidP="00EE7CDA">
                                  <w:pPr>
                                    <w:spacing w:after="0"/>
                                    <w:ind w:firstLine="720"/>
                                    <w:jc w:val="both"/>
                                    <w:rPr>
                                      <w:rFonts w:ascii="Calibri Light" w:hAnsi="Calibri Light" w:cs="Calibri Light"/>
                                      <w:color w:val="auto"/>
                                      <w:sz w:val="4"/>
                                    </w:rPr>
                                  </w:pPr>
                                </w:p>
                                <w:p w14:paraId="62751C9D" w14:textId="77777777" w:rsidR="00EE7CDA" w:rsidRDefault="00EE7CDA" w:rsidP="00EE7CDA">
                                  <w:pPr>
                                    <w:spacing w:after="0"/>
                                    <w:ind w:firstLine="720"/>
                                    <w:jc w:val="both"/>
                                    <w:rPr>
                                      <w:rFonts w:ascii="Calibri Light" w:hAnsi="Calibri Light" w:cs="Calibri Light"/>
                                      <w:color w:val="auto"/>
                                    </w:rPr>
                                  </w:pPr>
                                  <w:r>
                                    <w:rPr>
                                      <w:rFonts w:ascii="Calibri Light" w:hAnsi="Calibri Light" w:cs="Calibri Light"/>
                                      <w:color w:val="auto"/>
                                    </w:rPr>
                                    <w:t>Accessing specialist peer support</w:t>
                                  </w:r>
                                  <w:r w:rsidR="003A4409">
                                    <w:rPr>
                                      <w:rFonts w:ascii="Calibri Light" w:hAnsi="Calibri Light" w:cs="Calibri Light"/>
                                      <w:color w:val="auto"/>
                                    </w:rPr>
                                    <w:t xml:space="preserve"> through </w:t>
                                  </w:r>
                                </w:p>
                                <w:p w14:paraId="41D7AFDE" w14:textId="77777777" w:rsidR="00EE7CDA" w:rsidRPr="00B15D82" w:rsidRDefault="00EE7CDA" w:rsidP="00EE7CDA">
                                  <w:pPr>
                                    <w:spacing w:after="0"/>
                                    <w:ind w:firstLine="720"/>
                                    <w:jc w:val="both"/>
                                    <w:rPr>
                                      <w:rFonts w:ascii="Calibri Light" w:hAnsi="Calibri Light" w:cs="Calibri Light"/>
                                      <w:color w:val="auto"/>
                                      <w:sz w:val="14"/>
                                    </w:rPr>
                                  </w:pPr>
                                </w:p>
                                <w:p w14:paraId="0A82A2A8" w14:textId="77777777" w:rsidR="00EE7CDA" w:rsidRDefault="00EE7CDA" w:rsidP="00EE7CDA">
                                  <w:pPr>
                                    <w:spacing w:after="0" w:line="240" w:lineRule="auto"/>
                                    <w:ind w:firstLine="720"/>
                                    <w:jc w:val="both"/>
                                    <w:rPr>
                                      <w:rFonts w:ascii="Calibri Light" w:hAnsi="Calibri Light" w:cs="Calibri Light"/>
                                      <w:color w:val="auto"/>
                                    </w:rPr>
                                  </w:pPr>
                                  <w:r>
                                    <w:rPr>
                                      <w:rFonts w:ascii="Calibri Light" w:hAnsi="Calibri Light" w:cs="Calibri Light"/>
                                      <w:color w:val="auto"/>
                                    </w:rPr>
                                    <w:t xml:space="preserve">Accessing specialist educational placements </w:t>
                                  </w:r>
                                </w:p>
                                <w:p w14:paraId="50A6B3B0" w14:textId="77777777" w:rsidR="001359D9" w:rsidRDefault="00EE7CDA" w:rsidP="00EE7CDA">
                                  <w:pPr>
                                    <w:spacing w:after="0" w:line="240" w:lineRule="auto"/>
                                    <w:ind w:firstLine="720"/>
                                    <w:jc w:val="both"/>
                                  </w:pPr>
                                  <w:r>
                                    <w:rPr>
                                      <w:rFonts w:ascii="Calibri Light" w:hAnsi="Calibri Light" w:cs="Calibri Light"/>
                                      <w:color w:val="auto"/>
                                    </w:rPr>
                                    <w:t xml:space="preserve">(psychiatry, psychology, nursing, </w:t>
                                  </w:r>
                                  <w:r w:rsidR="00140890">
                                    <w:rPr>
                                      <w:rFonts w:ascii="Calibri Light" w:hAnsi="Calibri Light" w:cs="Calibri Light"/>
                                      <w:color w:val="auto"/>
                                    </w:rPr>
                                    <w:t xml:space="preserve">&amp; </w:t>
                                  </w:r>
                                  <w:r>
                                    <w:rPr>
                                      <w:rFonts w:ascii="Calibri Light" w:hAnsi="Calibri Light" w:cs="Calibri Light"/>
                                      <w:color w:val="auto"/>
                                    </w:rPr>
                                    <w:t>peer)</w:t>
                                  </w:r>
                                </w:p>
                                <w:p w14:paraId="26484AAB" w14:textId="77777777" w:rsidR="00D9582A" w:rsidRPr="00BA222E" w:rsidRDefault="00D9582A" w:rsidP="001359D9">
                                  <w:pPr>
                                    <w:spacing w:after="0" w:line="240" w:lineRule="auto"/>
                                    <w:rPr>
                                      <w:rFonts w:ascii="Calibri Light" w:hAnsi="Calibri Light" w:cs="Calibri Light"/>
                                      <w:color w:val="auto"/>
                                      <w:sz w:val="24"/>
                                    </w:rPr>
                                  </w:pPr>
                                </w:p>
                                <w:p w14:paraId="3E6552E5" w14:textId="77777777" w:rsidR="003A4409" w:rsidRPr="00140890" w:rsidRDefault="003A4409" w:rsidP="001359D9">
                                  <w:pPr>
                                    <w:spacing w:after="0" w:line="240" w:lineRule="auto"/>
                                    <w:rPr>
                                      <w:rFonts w:ascii="Calibri Light" w:hAnsi="Calibri Light" w:cs="Calibri Light"/>
                                      <w:color w:val="auto"/>
                                      <w:sz w:val="18"/>
                                    </w:rPr>
                                  </w:pPr>
                                </w:p>
                                <w:p w14:paraId="5029EDB0" w14:textId="77777777" w:rsidR="000578E6"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Enquires about </w:t>
                                  </w:r>
                                  <w:r w:rsidR="00D9582A" w:rsidRPr="00BA222E">
                                    <w:rPr>
                                      <w:rFonts w:ascii="Calibri Light" w:hAnsi="Calibri Light" w:cs="Calibri Light"/>
                                      <w:color w:val="auto"/>
                                    </w:rPr>
                                    <w:t xml:space="preserve">FREE membership to </w:t>
                                  </w:r>
                                  <w:r w:rsidRPr="00BA222E">
                                    <w:rPr>
                                      <w:rFonts w:ascii="Calibri Light" w:hAnsi="Calibri Light" w:cs="Calibri Light"/>
                                      <w:color w:val="auto"/>
                                    </w:rPr>
                                    <w:t>the CDCT</w:t>
                                  </w:r>
                                  <w:r w:rsidR="00D9582A" w:rsidRPr="00BA222E">
                                    <w:rPr>
                                      <w:rFonts w:ascii="Calibri Light" w:hAnsi="Calibri Light" w:cs="Calibri Light"/>
                                      <w:color w:val="auto"/>
                                    </w:rPr>
                                    <w:t xml:space="preserve"> or its activities, </w:t>
                                  </w:r>
                                  <w:r w:rsidRPr="00BA222E">
                                    <w:rPr>
                                      <w:rFonts w:ascii="Calibri Light" w:hAnsi="Calibri Light" w:cs="Calibri Light"/>
                                      <w:color w:val="auto"/>
                                    </w:rPr>
                                    <w:t xml:space="preserve">can be made to </w:t>
                                  </w:r>
                                </w:p>
                                <w:p w14:paraId="73905240" w14:textId="77777777" w:rsidR="00A86F30"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Dr. Deborah Morris, Consultant Clinical Psychologist, </w:t>
                                  </w:r>
                                </w:p>
                                <w:p w14:paraId="02B04EE0" w14:textId="77777777" w:rsidR="00A86F30"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St Andrew’s Healthcare, </w:t>
                                  </w:r>
                                </w:p>
                                <w:p w14:paraId="40CE90F6" w14:textId="77777777" w:rsidR="001359D9" w:rsidRPr="00BA222E" w:rsidRDefault="003E5D9D" w:rsidP="00B15D82">
                                  <w:pPr>
                                    <w:spacing w:after="0" w:line="240" w:lineRule="auto"/>
                                    <w:rPr>
                                      <w:rFonts w:ascii="Calibri Light" w:hAnsi="Calibri Light" w:cs="Calibri Light"/>
                                      <w:color w:val="auto"/>
                                    </w:rPr>
                                  </w:pPr>
                                  <w:r w:rsidRPr="00BA222E">
                                    <w:rPr>
                                      <w:rFonts w:ascii="Calibri Light" w:hAnsi="Calibri Light" w:cs="Calibri Light"/>
                                      <w:color w:val="auto"/>
                                    </w:rPr>
                                    <w:t>E</w:t>
                                  </w:r>
                                  <w:r w:rsidR="001359D9" w:rsidRPr="00BA222E">
                                    <w:rPr>
                                      <w:rFonts w:ascii="Calibri Light" w:hAnsi="Calibri Light" w:cs="Calibri Light"/>
                                      <w:color w:val="auto"/>
                                    </w:rPr>
                                    <w:t xml:space="preserve">mail: </w:t>
                                  </w:r>
                                  <w:hyperlink r:id="rId11" w:history="1">
                                    <w:r w:rsidR="001359D9" w:rsidRPr="00BA222E">
                                      <w:rPr>
                                        <w:rStyle w:val="Hyperlink"/>
                                        <w:rFonts w:ascii="Calibri Light" w:hAnsi="Calibri Light" w:cs="Calibri Light"/>
                                        <w:color w:val="auto"/>
                                      </w:rPr>
                                      <w:t>Deborah.Morris@standrew.co.uk</w:t>
                                    </w:r>
                                  </w:hyperlink>
                                  <w:r w:rsidR="001359D9" w:rsidRPr="00BA222E">
                                    <w:rPr>
                                      <w:rFonts w:ascii="Calibri Light" w:hAnsi="Calibri Light" w:cs="Calibri Light"/>
                                      <w:color w:val="auto"/>
                                    </w:rPr>
                                    <w:t xml:space="preserve"> </w:t>
                                  </w:r>
                                </w:p>
                                <w:p w14:paraId="4F9BFFF1" w14:textId="77777777" w:rsidR="001359D9"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Telephone: 01604 616000 Ext: 8716</w:t>
                                  </w:r>
                                </w:p>
                                <w:p w14:paraId="2EB6917A" w14:textId="77777777" w:rsidR="006F169D"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Postal Address: Academic Centre, </w:t>
                                  </w:r>
                                </w:p>
                                <w:p w14:paraId="2CF7AF64" w14:textId="77777777" w:rsidR="00B15D82" w:rsidRDefault="001359D9" w:rsidP="001359D9">
                                  <w:pPr>
                                    <w:spacing w:after="0" w:line="240" w:lineRule="auto"/>
                                    <w:rPr>
                                      <w:rFonts w:ascii="Calibri Light" w:hAnsi="Calibri Light" w:cs="Calibri Light"/>
                                      <w:color w:val="auto"/>
                                    </w:rPr>
                                  </w:pPr>
                                  <w:r w:rsidRPr="00BA222E">
                                    <w:rPr>
                                      <w:rFonts w:ascii="Calibri Light" w:hAnsi="Calibri Light" w:cs="Calibri Light"/>
                                      <w:color w:val="auto"/>
                                    </w:rPr>
                                    <w:t xml:space="preserve">St Andrew’s Healthcare, </w:t>
                                  </w:r>
                                  <w:r w:rsidR="006F169D" w:rsidRPr="00BA222E">
                                    <w:rPr>
                                      <w:rFonts w:ascii="Calibri Light" w:hAnsi="Calibri Light" w:cs="Calibri Light"/>
                                      <w:color w:val="auto"/>
                                    </w:rPr>
                                    <w:t>Billing Road</w:t>
                                  </w:r>
                                  <w:r w:rsidR="00EE7CDA" w:rsidRPr="00BA222E">
                                    <w:rPr>
                                      <w:rFonts w:ascii="Calibri Light" w:hAnsi="Calibri Light" w:cs="Calibri Light"/>
                                      <w:color w:val="auto"/>
                                    </w:rPr>
                                    <w:t xml:space="preserve">, </w:t>
                                  </w:r>
                                </w:p>
                                <w:p w14:paraId="35106067" w14:textId="77777777" w:rsidR="001359D9" w:rsidRPr="00BA222E" w:rsidRDefault="001359D9" w:rsidP="001359D9">
                                  <w:pPr>
                                    <w:spacing w:after="0" w:line="240" w:lineRule="auto"/>
                                    <w:rPr>
                                      <w:rFonts w:ascii="Calibri Light" w:hAnsi="Calibri Light" w:cs="Calibri Light"/>
                                      <w:color w:val="auto"/>
                                    </w:rPr>
                                  </w:pPr>
                                  <w:r w:rsidRPr="00BA222E">
                                    <w:rPr>
                                      <w:rFonts w:ascii="Calibri Light" w:hAnsi="Calibri Light" w:cs="Calibri Light"/>
                                      <w:color w:val="auto"/>
                                    </w:rPr>
                                    <w:t>Northampton, NN1 5DG.</w:t>
                                  </w:r>
                                </w:p>
                                <w:p w14:paraId="504F176C" w14:textId="77777777" w:rsidR="001359D9" w:rsidRDefault="00135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E913F" id="_x0000_t202" coordsize="21600,21600" o:spt="202" path="m,l,21600r21600,l21600,xe">
                      <v:stroke joinstyle="miter"/>
                      <v:path gradientshapeok="t" o:connecttype="rect"/>
                    </v:shapetype>
                    <v:shape id="Text Box 53" o:spid="_x0000_s1026" type="#_x0000_t202" style="position:absolute;left:0;text-align:left;margin-left:229.65pt;margin-top:-21pt;width:264pt;height:5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" fillcolor="white [3201]" strokecolor="#01534a [1604]" strokeweight=".5pt">
                      <v:textbox>
                        <w:txbxContent>
                          <w:p w14:paraId="7739607C" w14:textId="77777777" w:rsidR="001359D9" w:rsidRDefault="001359D9"/>
                          <w:p w14:paraId="6F377313" w14:textId="77777777" w:rsidR="001359D9" w:rsidRDefault="001359D9"/>
                          <w:p w14:paraId="3D468DD3" w14:textId="77777777" w:rsidR="001359D9" w:rsidRDefault="001359D9"/>
                          <w:p w14:paraId="56BB9D1C" w14:textId="77777777" w:rsidR="001359D9" w:rsidRDefault="001359D9"/>
                          <w:p w14:paraId="7687239E" w14:textId="77777777" w:rsidR="001359D9" w:rsidRDefault="001359D9"/>
                          <w:p w14:paraId="396E6C8B" w14:textId="77777777" w:rsidR="003A4409" w:rsidRDefault="003A4409" w:rsidP="000578E6">
                            <w:pPr>
                              <w:spacing w:after="0"/>
                              <w:jc w:val="both"/>
                            </w:pPr>
                          </w:p>
                          <w:p w14:paraId="5C46EBFB" w14:textId="77777777" w:rsidR="000578E6" w:rsidRDefault="000578E6" w:rsidP="000578E6">
                            <w:pPr>
                              <w:spacing w:after="0"/>
                              <w:jc w:val="both"/>
                              <w:rPr>
                                <w:rFonts w:ascii="Calibri Light" w:hAnsi="Calibri Light" w:cs="Calibri Light"/>
                                <w:b/>
                                <w:color w:val="027E6F" w:themeColor="accent1" w:themeShade="BF"/>
                                <w:sz w:val="24"/>
                              </w:rPr>
                            </w:pPr>
                            <w:r>
                              <w:rPr>
                                <w:rFonts w:ascii="Calibri Light" w:hAnsi="Calibri Light" w:cs="Calibri Light"/>
                                <w:b/>
                                <w:color w:val="027E6F" w:themeColor="accent1" w:themeShade="BF"/>
                                <w:sz w:val="24"/>
                              </w:rPr>
                              <w:t>Membership of the CDCT</w:t>
                            </w:r>
                          </w:p>
                          <w:p w14:paraId="27D7F412" w14:textId="77777777" w:rsidR="000578E6" w:rsidRDefault="000578E6" w:rsidP="000578E6">
                            <w:pPr>
                              <w:spacing w:after="0"/>
                              <w:jc w:val="both"/>
                              <w:rPr>
                                <w:rFonts w:ascii="Calibri Light" w:hAnsi="Calibri Light" w:cs="Calibri Light"/>
                                <w:color w:val="auto"/>
                              </w:rPr>
                            </w:pPr>
                            <w:r>
                              <w:rPr>
                                <w:rFonts w:ascii="Calibri Light" w:hAnsi="Calibri Light" w:cs="Calibri Light"/>
                                <w:color w:val="auto"/>
                              </w:rPr>
                              <w:t>Membership of the CDCT is FREE and open to clinicians, survivors of trauma</w:t>
                            </w:r>
                            <w:r w:rsidR="00B00CB0">
                              <w:rPr>
                                <w:rFonts w:ascii="Calibri Light" w:hAnsi="Calibri Light" w:cs="Calibri Light"/>
                                <w:color w:val="auto"/>
                              </w:rPr>
                              <w:t xml:space="preserve"> and their families</w:t>
                            </w:r>
                            <w:r>
                              <w:rPr>
                                <w:rFonts w:ascii="Calibri Light" w:hAnsi="Calibri Light" w:cs="Calibri Light"/>
                                <w:color w:val="auto"/>
                              </w:rPr>
                              <w:t xml:space="preserve">, academics and individuals responsible for the delivery of services that support people who have experienced trauma. </w:t>
                            </w:r>
                            <w:r w:rsidR="00B00CB0">
                              <w:rPr>
                                <w:rFonts w:ascii="Calibri Light" w:hAnsi="Calibri Light" w:cs="Calibri Light"/>
                                <w:color w:val="auto"/>
                              </w:rPr>
                              <w:t>People can apply for</w:t>
                            </w:r>
                            <w:r w:rsidR="00CF52E9">
                              <w:rPr>
                                <w:rFonts w:ascii="Calibri Light" w:hAnsi="Calibri Light" w:cs="Calibri Light"/>
                                <w:color w:val="auto"/>
                              </w:rPr>
                              <w:t xml:space="preserve"> membership as</w:t>
                            </w:r>
                            <w:r w:rsidR="00B00CB0">
                              <w:rPr>
                                <w:rFonts w:ascii="Calibri Light" w:hAnsi="Calibri Light" w:cs="Calibri Light"/>
                                <w:color w:val="auto"/>
                              </w:rPr>
                              <w:t xml:space="preserve"> individual</w:t>
                            </w:r>
                            <w:r w:rsidR="00CF52E9">
                              <w:rPr>
                                <w:rFonts w:ascii="Calibri Light" w:hAnsi="Calibri Light" w:cs="Calibri Light"/>
                                <w:color w:val="auto"/>
                              </w:rPr>
                              <w:t>s or for</w:t>
                            </w:r>
                            <w:r w:rsidR="00B00CB0">
                              <w:rPr>
                                <w:rFonts w:ascii="Calibri Light" w:hAnsi="Calibri Light" w:cs="Calibri Light"/>
                                <w:color w:val="auto"/>
                              </w:rPr>
                              <w:t xml:space="preserve"> institution</w:t>
                            </w:r>
                            <w:r w:rsidR="00CF52E9">
                              <w:rPr>
                                <w:rFonts w:ascii="Calibri Light" w:hAnsi="Calibri Light" w:cs="Calibri Light"/>
                                <w:color w:val="auto"/>
                              </w:rPr>
                              <w:t>s.</w:t>
                            </w:r>
                            <w:r w:rsidR="00B00CB0">
                              <w:rPr>
                                <w:rFonts w:ascii="Calibri Light" w:hAnsi="Calibri Light" w:cs="Calibri Light"/>
                                <w:color w:val="auto"/>
                              </w:rPr>
                              <w:t xml:space="preserve"> </w:t>
                            </w:r>
                            <w:r w:rsidR="00D35C21">
                              <w:rPr>
                                <w:rFonts w:ascii="Calibri Light" w:hAnsi="Calibri Light" w:cs="Calibri Light"/>
                                <w:color w:val="auto"/>
                              </w:rPr>
                              <w:t xml:space="preserve">The </w:t>
                            </w:r>
                            <w:r w:rsidR="00EE7CDA">
                              <w:rPr>
                                <w:rFonts w:ascii="Calibri Light" w:hAnsi="Calibri Light" w:cs="Calibri Light"/>
                                <w:color w:val="auto"/>
                              </w:rPr>
                              <w:t>benefits of membership include</w:t>
                            </w:r>
                            <w:r w:rsidR="00140890">
                              <w:rPr>
                                <w:rFonts w:ascii="Calibri Light" w:hAnsi="Calibri Light" w:cs="Calibri Light"/>
                                <w:color w:val="auto"/>
                              </w:rPr>
                              <w:t>:</w:t>
                            </w:r>
                          </w:p>
                          <w:p w14:paraId="22BB21FE" w14:textId="77777777" w:rsidR="00EE7CDA" w:rsidRPr="00135446" w:rsidRDefault="00EE7CDA" w:rsidP="000578E6">
                            <w:pPr>
                              <w:spacing w:after="0"/>
                              <w:jc w:val="both"/>
                              <w:rPr>
                                <w:rFonts w:ascii="Calibri Light" w:hAnsi="Calibri Light" w:cs="Calibri Light"/>
                                <w:color w:val="auto"/>
                                <w:sz w:val="18"/>
                              </w:rPr>
                            </w:pPr>
                          </w:p>
                          <w:p w14:paraId="0013E3BF" w14:textId="77777777" w:rsidR="00EE7CDA" w:rsidRDefault="00EE7CDA" w:rsidP="000578E6">
                            <w:pPr>
                              <w:spacing w:after="0"/>
                              <w:jc w:val="both"/>
                              <w:rPr>
                                <w:rFonts w:ascii="Calibri Light" w:hAnsi="Calibri Light" w:cs="Calibri Light"/>
                                <w:color w:val="auto"/>
                              </w:rPr>
                            </w:pPr>
                            <w:r>
                              <w:rPr>
                                <w:rFonts w:ascii="Calibri Light" w:hAnsi="Calibri Light" w:cs="Calibri Light"/>
                                <w:color w:val="auto"/>
                              </w:rPr>
                              <w:tab/>
                              <w:t>Access to special networks and their activities</w:t>
                            </w:r>
                          </w:p>
                          <w:p w14:paraId="1614BB08" w14:textId="77777777" w:rsidR="00EE7CDA" w:rsidRPr="00EE7CDA" w:rsidRDefault="00EE7CDA" w:rsidP="000578E6">
                            <w:pPr>
                              <w:spacing w:after="0"/>
                              <w:jc w:val="both"/>
                              <w:rPr>
                                <w:rFonts w:ascii="Calibri Light" w:hAnsi="Calibri Light" w:cs="Calibri Light"/>
                                <w:color w:val="auto"/>
                                <w:sz w:val="12"/>
                              </w:rPr>
                            </w:pPr>
                          </w:p>
                          <w:p w14:paraId="3457CE91" w14:textId="77777777" w:rsidR="00EE7CDA" w:rsidRDefault="00EE7CDA" w:rsidP="00EE7CDA">
                            <w:pPr>
                              <w:spacing w:after="0" w:line="240" w:lineRule="auto"/>
                              <w:jc w:val="both"/>
                              <w:rPr>
                                <w:rFonts w:ascii="Calibri Light" w:hAnsi="Calibri Light" w:cs="Calibri Light"/>
                                <w:color w:val="auto"/>
                              </w:rPr>
                            </w:pPr>
                            <w:r>
                              <w:rPr>
                                <w:rFonts w:ascii="Calibri Light" w:hAnsi="Calibri Light" w:cs="Calibri Light"/>
                                <w:color w:val="auto"/>
                              </w:rPr>
                              <w:tab/>
                              <w:t>Opportunities to collaborate in service</w:t>
                            </w:r>
                          </w:p>
                          <w:p w14:paraId="279C5BB3" w14:textId="77777777" w:rsidR="00EE7CDA" w:rsidRDefault="00EE7CDA" w:rsidP="00EE7CDA">
                            <w:pPr>
                              <w:spacing w:after="0" w:line="240" w:lineRule="auto"/>
                              <w:ind w:firstLine="720"/>
                              <w:jc w:val="both"/>
                              <w:rPr>
                                <w:rFonts w:ascii="Calibri Light" w:hAnsi="Calibri Light" w:cs="Calibri Light"/>
                                <w:color w:val="auto"/>
                              </w:rPr>
                            </w:pPr>
                            <w:r>
                              <w:rPr>
                                <w:rFonts w:ascii="Calibri Light" w:hAnsi="Calibri Light" w:cs="Calibri Light"/>
                                <w:color w:val="auto"/>
                              </w:rPr>
                              <w:t>development and research activities</w:t>
                            </w:r>
                          </w:p>
                          <w:p w14:paraId="3476AD2E" w14:textId="77777777" w:rsidR="00EE7CDA" w:rsidRPr="00BA222E" w:rsidRDefault="00EE7CDA" w:rsidP="00EE7CDA">
                            <w:pPr>
                              <w:spacing w:after="0"/>
                              <w:ind w:firstLine="720"/>
                              <w:jc w:val="both"/>
                              <w:rPr>
                                <w:rFonts w:ascii="Calibri Light" w:hAnsi="Calibri Light" w:cs="Calibri Light"/>
                                <w:color w:val="auto"/>
                                <w:sz w:val="16"/>
                              </w:rPr>
                            </w:pPr>
                          </w:p>
                          <w:p w14:paraId="47DE9EAB" w14:textId="77777777" w:rsidR="00EE7CDA" w:rsidRDefault="00EE7CDA" w:rsidP="00EE7CDA">
                            <w:pPr>
                              <w:spacing w:after="0"/>
                              <w:ind w:firstLine="720"/>
                              <w:jc w:val="both"/>
                              <w:rPr>
                                <w:rFonts w:ascii="Calibri Light" w:hAnsi="Calibri Light" w:cs="Calibri Light"/>
                                <w:color w:val="auto"/>
                              </w:rPr>
                            </w:pPr>
                            <w:r>
                              <w:rPr>
                                <w:rFonts w:ascii="Calibri Light" w:hAnsi="Calibri Light" w:cs="Calibri Light"/>
                                <w:color w:val="auto"/>
                              </w:rPr>
                              <w:t>Early alerts to CDCT and network activities</w:t>
                            </w:r>
                          </w:p>
                          <w:p w14:paraId="4279E19C" w14:textId="77777777" w:rsidR="00EE7CDA" w:rsidRPr="00EE7CDA" w:rsidRDefault="00EE7CDA" w:rsidP="00EE7CDA">
                            <w:pPr>
                              <w:spacing w:after="0"/>
                              <w:ind w:firstLine="720"/>
                              <w:jc w:val="both"/>
                              <w:rPr>
                                <w:rFonts w:ascii="Calibri Light" w:hAnsi="Calibri Light" w:cs="Calibri Light"/>
                                <w:color w:val="auto"/>
                                <w:sz w:val="8"/>
                              </w:rPr>
                            </w:pPr>
                          </w:p>
                          <w:p w14:paraId="58D0EF31" w14:textId="77777777" w:rsidR="00EE7CDA" w:rsidRPr="00135446" w:rsidRDefault="00EE7CDA" w:rsidP="00EE7CDA">
                            <w:pPr>
                              <w:spacing w:after="0"/>
                              <w:ind w:firstLine="720"/>
                              <w:jc w:val="both"/>
                              <w:rPr>
                                <w:rFonts w:ascii="Calibri Light" w:hAnsi="Calibri Light" w:cs="Calibri Light"/>
                                <w:color w:val="auto"/>
                                <w:sz w:val="4"/>
                              </w:rPr>
                            </w:pPr>
                          </w:p>
                          <w:p w14:paraId="62751C9D" w14:textId="77777777" w:rsidR="00EE7CDA" w:rsidRDefault="00EE7CDA" w:rsidP="00EE7CDA">
                            <w:pPr>
                              <w:spacing w:after="0"/>
                              <w:ind w:firstLine="720"/>
                              <w:jc w:val="both"/>
                              <w:rPr>
                                <w:rFonts w:ascii="Calibri Light" w:hAnsi="Calibri Light" w:cs="Calibri Light"/>
                                <w:color w:val="auto"/>
                              </w:rPr>
                            </w:pPr>
                            <w:r>
                              <w:rPr>
                                <w:rFonts w:ascii="Calibri Light" w:hAnsi="Calibri Light" w:cs="Calibri Light"/>
                                <w:color w:val="auto"/>
                              </w:rPr>
                              <w:t>Accessing specialist peer support</w:t>
                            </w:r>
                            <w:r w:rsidR="003A4409">
                              <w:rPr>
                                <w:rFonts w:ascii="Calibri Light" w:hAnsi="Calibri Light" w:cs="Calibri Light"/>
                                <w:color w:val="auto"/>
                              </w:rPr>
                              <w:t xml:space="preserve"> through </w:t>
                            </w:r>
                          </w:p>
                          <w:p w14:paraId="41D7AFDE" w14:textId="77777777" w:rsidR="00EE7CDA" w:rsidRPr="00B15D82" w:rsidRDefault="00EE7CDA" w:rsidP="00EE7CDA">
                            <w:pPr>
                              <w:spacing w:after="0"/>
                              <w:ind w:firstLine="720"/>
                              <w:jc w:val="both"/>
                              <w:rPr>
                                <w:rFonts w:ascii="Calibri Light" w:hAnsi="Calibri Light" w:cs="Calibri Light"/>
                                <w:color w:val="auto"/>
                                <w:sz w:val="14"/>
                              </w:rPr>
                            </w:pPr>
                          </w:p>
                          <w:p w14:paraId="0A82A2A8" w14:textId="77777777" w:rsidR="00EE7CDA" w:rsidRDefault="00EE7CDA" w:rsidP="00EE7CDA">
                            <w:pPr>
                              <w:spacing w:after="0" w:line="240" w:lineRule="auto"/>
                              <w:ind w:firstLine="720"/>
                              <w:jc w:val="both"/>
                              <w:rPr>
                                <w:rFonts w:ascii="Calibri Light" w:hAnsi="Calibri Light" w:cs="Calibri Light"/>
                                <w:color w:val="auto"/>
                              </w:rPr>
                            </w:pPr>
                            <w:r>
                              <w:rPr>
                                <w:rFonts w:ascii="Calibri Light" w:hAnsi="Calibri Light" w:cs="Calibri Light"/>
                                <w:color w:val="auto"/>
                              </w:rPr>
                              <w:t xml:space="preserve">Accessing specialist educational placements </w:t>
                            </w:r>
                          </w:p>
                          <w:p w14:paraId="50A6B3B0" w14:textId="77777777" w:rsidR="001359D9" w:rsidRDefault="00EE7CDA" w:rsidP="00EE7CDA">
                            <w:pPr>
                              <w:spacing w:after="0" w:line="240" w:lineRule="auto"/>
                              <w:ind w:firstLine="720"/>
                              <w:jc w:val="both"/>
                            </w:pPr>
                            <w:r>
                              <w:rPr>
                                <w:rFonts w:ascii="Calibri Light" w:hAnsi="Calibri Light" w:cs="Calibri Light"/>
                                <w:color w:val="auto"/>
                              </w:rPr>
                              <w:t xml:space="preserve">(psychiatry, psychology, nursing, </w:t>
                            </w:r>
                            <w:r w:rsidR="00140890">
                              <w:rPr>
                                <w:rFonts w:ascii="Calibri Light" w:hAnsi="Calibri Light" w:cs="Calibri Light"/>
                                <w:color w:val="auto"/>
                              </w:rPr>
                              <w:t xml:space="preserve">&amp; </w:t>
                            </w:r>
                            <w:r>
                              <w:rPr>
                                <w:rFonts w:ascii="Calibri Light" w:hAnsi="Calibri Light" w:cs="Calibri Light"/>
                                <w:color w:val="auto"/>
                              </w:rPr>
                              <w:t>peer)</w:t>
                            </w:r>
                          </w:p>
                          <w:p w14:paraId="26484AAB" w14:textId="77777777" w:rsidR="00D9582A" w:rsidRPr="00BA222E" w:rsidRDefault="00D9582A" w:rsidP="001359D9">
                            <w:pPr>
                              <w:spacing w:after="0" w:line="240" w:lineRule="auto"/>
                              <w:rPr>
                                <w:rFonts w:ascii="Calibri Light" w:hAnsi="Calibri Light" w:cs="Calibri Light"/>
                                <w:color w:val="auto"/>
                                <w:sz w:val="24"/>
                              </w:rPr>
                            </w:pPr>
                          </w:p>
                          <w:p w14:paraId="3E6552E5" w14:textId="77777777" w:rsidR="003A4409" w:rsidRPr="00140890" w:rsidRDefault="003A4409" w:rsidP="001359D9">
                            <w:pPr>
                              <w:spacing w:after="0" w:line="240" w:lineRule="auto"/>
                              <w:rPr>
                                <w:rFonts w:ascii="Calibri Light" w:hAnsi="Calibri Light" w:cs="Calibri Light"/>
                                <w:color w:val="auto"/>
                                <w:sz w:val="18"/>
                              </w:rPr>
                            </w:pPr>
                          </w:p>
                          <w:p w14:paraId="5029EDB0" w14:textId="77777777" w:rsidR="000578E6"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Enquires about </w:t>
                            </w:r>
                            <w:r w:rsidR="00D9582A" w:rsidRPr="00BA222E">
                              <w:rPr>
                                <w:rFonts w:ascii="Calibri Light" w:hAnsi="Calibri Light" w:cs="Calibri Light"/>
                                <w:color w:val="auto"/>
                              </w:rPr>
                              <w:t xml:space="preserve">FREE membership to </w:t>
                            </w:r>
                            <w:r w:rsidRPr="00BA222E">
                              <w:rPr>
                                <w:rFonts w:ascii="Calibri Light" w:hAnsi="Calibri Light" w:cs="Calibri Light"/>
                                <w:color w:val="auto"/>
                              </w:rPr>
                              <w:t>the CDCT</w:t>
                            </w:r>
                            <w:r w:rsidR="00D9582A" w:rsidRPr="00BA222E">
                              <w:rPr>
                                <w:rFonts w:ascii="Calibri Light" w:hAnsi="Calibri Light" w:cs="Calibri Light"/>
                                <w:color w:val="auto"/>
                              </w:rPr>
                              <w:t xml:space="preserve"> or its activities, </w:t>
                            </w:r>
                            <w:r w:rsidRPr="00BA222E">
                              <w:rPr>
                                <w:rFonts w:ascii="Calibri Light" w:hAnsi="Calibri Light" w:cs="Calibri Light"/>
                                <w:color w:val="auto"/>
                              </w:rPr>
                              <w:t xml:space="preserve">can be made to </w:t>
                            </w:r>
                          </w:p>
                          <w:p w14:paraId="73905240" w14:textId="77777777" w:rsidR="00A86F30"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Dr. Deborah Morris, Consultant Clinical Psychologist, </w:t>
                            </w:r>
                          </w:p>
                          <w:p w14:paraId="02B04EE0" w14:textId="77777777" w:rsidR="00A86F30"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St Andrew’s Healthcare, </w:t>
                            </w:r>
                          </w:p>
                          <w:p w14:paraId="40CE90F6" w14:textId="77777777" w:rsidR="001359D9" w:rsidRPr="00BA222E" w:rsidRDefault="003E5D9D" w:rsidP="00B15D82">
                            <w:pPr>
                              <w:spacing w:after="0" w:line="240" w:lineRule="auto"/>
                              <w:rPr>
                                <w:rFonts w:ascii="Calibri Light" w:hAnsi="Calibri Light" w:cs="Calibri Light"/>
                                <w:color w:val="auto"/>
                              </w:rPr>
                            </w:pPr>
                            <w:r w:rsidRPr="00BA222E">
                              <w:rPr>
                                <w:rFonts w:ascii="Calibri Light" w:hAnsi="Calibri Light" w:cs="Calibri Light"/>
                                <w:color w:val="auto"/>
                              </w:rPr>
                              <w:t>E</w:t>
                            </w:r>
                            <w:r w:rsidR="001359D9" w:rsidRPr="00BA222E">
                              <w:rPr>
                                <w:rFonts w:ascii="Calibri Light" w:hAnsi="Calibri Light" w:cs="Calibri Light"/>
                                <w:color w:val="auto"/>
                              </w:rPr>
                              <w:t xml:space="preserve">mail: </w:t>
                            </w:r>
                            <w:hyperlink r:id="rId12" w:history="1">
                              <w:r w:rsidR="001359D9" w:rsidRPr="00BA222E">
                                <w:rPr>
                                  <w:rStyle w:val="Hyperlink"/>
                                  <w:rFonts w:ascii="Calibri Light" w:hAnsi="Calibri Light" w:cs="Calibri Light"/>
                                  <w:color w:val="auto"/>
                                </w:rPr>
                                <w:t>Deborah.Morris@standrew.co.uk</w:t>
                              </w:r>
                            </w:hyperlink>
                            <w:r w:rsidR="001359D9" w:rsidRPr="00BA222E">
                              <w:rPr>
                                <w:rFonts w:ascii="Calibri Light" w:hAnsi="Calibri Light" w:cs="Calibri Light"/>
                                <w:color w:val="auto"/>
                              </w:rPr>
                              <w:t xml:space="preserve"> </w:t>
                            </w:r>
                          </w:p>
                          <w:p w14:paraId="4F9BFFF1" w14:textId="77777777" w:rsidR="001359D9"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Telephone: 01604 616000 Ext: 8716</w:t>
                            </w:r>
                          </w:p>
                          <w:p w14:paraId="2EB6917A" w14:textId="77777777" w:rsidR="006F169D" w:rsidRPr="00BA222E" w:rsidRDefault="001359D9" w:rsidP="00B15D82">
                            <w:pPr>
                              <w:spacing w:after="0" w:line="240" w:lineRule="auto"/>
                              <w:rPr>
                                <w:rFonts w:ascii="Calibri Light" w:hAnsi="Calibri Light" w:cs="Calibri Light"/>
                                <w:color w:val="auto"/>
                              </w:rPr>
                            </w:pPr>
                            <w:r w:rsidRPr="00BA222E">
                              <w:rPr>
                                <w:rFonts w:ascii="Calibri Light" w:hAnsi="Calibri Light" w:cs="Calibri Light"/>
                                <w:color w:val="auto"/>
                              </w:rPr>
                              <w:t xml:space="preserve">Postal Address: Academic Centre, </w:t>
                            </w:r>
                          </w:p>
                          <w:p w14:paraId="2CF7AF64" w14:textId="77777777" w:rsidR="00B15D82" w:rsidRDefault="001359D9" w:rsidP="001359D9">
                            <w:pPr>
                              <w:spacing w:after="0" w:line="240" w:lineRule="auto"/>
                              <w:rPr>
                                <w:rFonts w:ascii="Calibri Light" w:hAnsi="Calibri Light" w:cs="Calibri Light"/>
                                <w:color w:val="auto"/>
                              </w:rPr>
                            </w:pPr>
                            <w:r w:rsidRPr="00BA222E">
                              <w:rPr>
                                <w:rFonts w:ascii="Calibri Light" w:hAnsi="Calibri Light" w:cs="Calibri Light"/>
                                <w:color w:val="auto"/>
                              </w:rPr>
                              <w:t xml:space="preserve">St Andrew’s Healthcare, </w:t>
                            </w:r>
                            <w:r w:rsidR="006F169D" w:rsidRPr="00BA222E">
                              <w:rPr>
                                <w:rFonts w:ascii="Calibri Light" w:hAnsi="Calibri Light" w:cs="Calibri Light"/>
                                <w:color w:val="auto"/>
                              </w:rPr>
                              <w:t>Billing Road</w:t>
                            </w:r>
                            <w:r w:rsidR="00EE7CDA" w:rsidRPr="00BA222E">
                              <w:rPr>
                                <w:rFonts w:ascii="Calibri Light" w:hAnsi="Calibri Light" w:cs="Calibri Light"/>
                                <w:color w:val="auto"/>
                              </w:rPr>
                              <w:t xml:space="preserve">, </w:t>
                            </w:r>
                          </w:p>
                          <w:p w14:paraId="35106067" w14:textId="77777777" w:rsidR="001359D9" w:rsidRPr="00BA222E" w:rsidRDefault="001359D9" w:rsidP="001359D9">
                            <w:pPr>
                              <w:spacing w:after="0" w:line="240" w:lineRule="auto"/>
                              <w:rPr>
                                <w:rFonts w:ascii="Calibri Light" w:hAnsi="Calibri Light" w:cs="Calibri Light"/>
                                <w:color w:val="auto"/>
                              </w:rPr>
                            </w:pPr>
                            <w:r w:rsidRPr="00BA222E">
                              <w:rPr>
                                <w:rFonts w:ascii="Calibri Light" w:hAnsi="Calibri Light" w:cs="Calibri Light"/>
                                <w:color w:val="auto"/>
                              </w:rPr>
                              <w:t>Northampton, NN1 5DG.</w:t>
                            </w:r>
                          </w:p>
                          <w:p w14:paraId="504F176C" w14:textId="77777777" w:rsidR="001359D9" w:rsidRDefault="001359D9"/>
                        </w:txbxContent>
                      </v:textbox>
                    </v:shape>
                  </w:pict>
                </mc:Fallback>
              </mc:AlternateContent>
            </w:r>
            <w:r w:rsidR="00E3745D" w:rsidRPr="00885838">
              <w:rPr>
                <w:rFonts w:ascii="Calibri Light" w:hAnsi="Calibri Light" w:cs="Calibri Light"/>
                <w:noProof/>
                <w:lang w:val="en-GB" w:eastAsia="en-GB"/>
              </w:rPr>
              <mc:AlternateContent>
                <mc:Choice Requires="wps">
                  <w:drawing>
                    <wp:anchor distT="0" distB="0" distL="114300" distR="114300" simplePos="0" relativeHeight="251655168" behindDoc="0" locked="0" layoutInCell="1" allowOverlap="1" wp14:anchorId="1F6E8530" wp14:editId="6DF84AE4">
                      <wp:simplePos x="0" y="0"/>
                      <wp:positionH relativeFrom="column">
                        <wp:posOffset>-274320</wp:posOffset>
                      </wp:positionH>
                      <wp:positionV relativeFrom="paragraph">
                        <wp:posOffset>-209550</wp:posOffset>
                      </wp:positionV>
                      <wp:extent cx="2771775" cy="55054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71775" cy="5505450"/>
                              </a:xfrm>
                              <a:prstGeom prst="rect">
                                <a:avLst/>
                              </a:prstGeom>
                              <a:solidFill>
                                <a:schemeClr val="lt1"/>
                              </a:solidFill>
                              <a:ln w="6350">
                                <a:noFill/>
                              </a:ln>
                            </wps:spPr>
                            <wps:txbx>
                              <w:txbxContent>
                                <w:p w14:paraId="623939B7" w14:textId="77777777" w:rsidR="00DA37BB" w:rsidRDefault="00DA37BB" w:rsidP="00DA37BB">
                                  <w:pPr>
                                    <w:autoSpaceDE w:val="0"/>
                                    <w:autoSpaceDN w:val="0"/>
                                    <w:adjustRightInd w:val="0"/>
                                    <w:spacing w:after="0" w:line="240" w:lineRule="auto"/>
                                    <w:rPr>
                                      <w:rFonts w:cs="Arial"/>
                                    </w:rPr>
                                  </w:pPr>
                                </w:p>
                                <w:p w14:paraId="486809A1" w14:textId="77777777" w:rsidR="00D80D7E" w:rsidRPr="00885838" w:rsidRDefault="00066685" w:rsidP="00E21939">
                                  <w:pPr>
                                    <w:spacing w:after="0" w:line="240" w:lineRule="auto"/>
                                    <w:rPr>
                                      <w:rFonts w:ascii="Calibri Light" w:hAnsi="Calibri Light" w:cs="Calibri Light"/>
                                      <w:color w:val="01544A" w:themeColor="accent1" w:themeShade="80"/>
                                    </w:rPr>
                                  </w:pPr>
                                  <w:r w:rsidRPr="00885838">
                                    <w:rPr>
                                      <w:rFonts w:ascii="Calibri Light" w:hAnsi="Calibri Light" w:cs="Calibri Light"/>
                                      <w:b/>
                                      <w:color w:val="01544A" w:themeColor="accent1" w:themeShade="80"/>
                                    </w:rPr>
                                    <w:t xml:space="preserve">Combined expertise </w:t>
                                  </w:r>
                                </w:p>
                                <w:p w14:paraId="5A4651C2" w14:textId="77777777" w:rsidR="00D80D7E" w:rsidRPr="00885838" w:rsidRDefault="00D80D7E" w:rsidP="001F18F7">
                                  <w:pPr>
                                    <w:spacing w:after="0" w:line="240" w:lineRule="auto"/>
                                    <w:jc w:val="both"/>
                                    <w:rPr>
                                      <w:rFonts w:ascii="Calibri Light" w:hAnsi="Calibri Light" w:cs="Calibri Light"/>
                                      <w:color w:val="01544A" w:themeColor="accent1" w:themeShade="80"/>
                                    </w:rPr>
                                  </w:pPr>
                                  <w:r w:rsidRPr="00885838">
                                    <w:rPr>
                                      <w:rFonts w:ascii="Calibri Light" w:hAnsi="Calibri Light" w:cs="Calibri Light"/>
                                    </w:rPr>
                                    <w:t xml:space="preserve">One of the core aims of the CDCT is to reduce barriers between health </w:t>
                                  </w:r>
                                  <w:r w:rsidR="00066685" w:rsidRPr="00885838">
                                    <w:rPr>
                                      <w:rFonts w:ascii="Calibri Light" w:hAnsi="Calibri Light" w:cs="Calibri Light"/>
                                    </w:rPr>
                                    <w:t xml:space="preserve">care </w:t>
                                  </w:r>
                                  <w:r w:rsidRPr="00885838">
                                    <w:rPr>
                                      <w:rFonts w:ascii="Calibri Light" w:hAnsi="Calibri Light" w:cs="Calibri Light"/>
                                    </w:rPr>
                                    <w:t>professional and ‘survivor’ led research.</w:t>
                                  </w:r>
                                  <w:r w:rsidR="00066685" w:rsidRPr="00885838">
                                    <w:rPr>
                                      <w:rFonts w:ascii="Calibri Light" w:hAnsi="Calibri Light" w:cs="Calibri Light"/>
                                    </w:rPr>
                                    <w:t xml:space="preserve">  CDCT research and service development </w:t>
                                  </w:r>
                                  <w:r w:rsidR="001F18F7" w:rsidRPr="00885838">
                                    <w:rPr>
                                      <w:rFonts w:ascii="Calibri Light" w:hAnsi="Calibri Light" w:cs="Calibri Light"/>
                                    </w:rPr>
                                    <w:t>programmes are</w:t>
                                  </w:r>
                                  <w:r w:rsidR="00066685" w:rsidRPr="00885838">
                                    <w:rPr>
                                      <w:rFonts w:ascii="Calibri Light" w:hAnsi="Calibri Light" w:cs="Calibri Light"/>
                                    </w:rPr>
                                    <w:t xml:space="preserve"> developed through a process of consultation with healthcare professionals and th</w:t>
                                  </w:r>
                                  <w:r w:rsidR="001F18F7" w:rsidRPr="00885838">
                                    <w:rPr>
                                      <w:rFonts w:ascii="Calibri Light" w:hAnsi="Calibri Light" w:cs="Calibri Light"/>
                                    </w:rPr>
                                    <w:t xml:space="preserve">ose with lived experience. </w:t>
                                  </w:r>
                                  <w:r w:rsidR="00130019" w:rsidRPr="00885838">
                                    <w:rPr>
                                      <w:rFonts w:ascii="Calibri Light" w:hAnsi="Calibri Light" w:cs="Calibri Light"/>
                                    </w:rPr>
                                    <w:t xml:space="preserve"> As such </w:t>
                                  </w:r>
                                  <w:r w:rsidR="007E0152" w:rsidRPr="00885838">
                                    <w:rPr>
                                      <w:rFonts w:ascii="Calibri Light" w:hAnsi="Calibri Light" w:cs="Calibri Light"/>
                                    </w:rPr>
                                    <w:t>our</w:t>
                                  </w:r>
                                  <w:r w:rsidR="00130019" w:rsidRPr="00885838">
                                    <w:rPr>
                                      <w:rFonts w:ascii="Calibri Light" w:hAnsi="Calibri Light" w:cs="Calibri Light"/>
                                    </w:rPr>
                                    <w:t xml:space="preserve"> programme</w:t>
                                  </w:r>
                                  <w:r w:rsidR="007E0152" w:rsidRPr="00885838">
                                    <w:rPr>
                                      <w:rFonts w:ascii="Calibri Light" w:hAnsi="Calibri Light" w:cs="Calibri Light"/>
                                    </w:rPr>
                                    <w:t>s aim</w:t>
                                  </w:r>
                                  <w:r w:rsidR="00130019" w:rsidRPr="00885838">
                                    <w:rPr>
                                      <w:rFonts w:ascii="Calibri Light" w:hAnsi="Calibri Light" w:cs="Calibri Light"/>
                                    </w:rPr>
                                    <w:t xml:space="preserve"> to improve current approaches to trauma informed care (TIC) and to improve outcomes.</w:t>
                                  </w:r>
                                </w:p>
                                <w:p w14:paraId="56BB6B5F" w14:textId="77777777" w:rsidR="00D80D7E" w:rsidRPr="00885838" w:rsidRDefault="00D80D7E" w:rsidP="00E21939">
                                  <w:pPr>
                                    <w:spacing w:after="0" w:line="240" w:lineRule="auto"/>
                                    <w:rPr>
                                      <w:rFonts w:ascii="Calibri Light" w:hAnsi="Calibri Light" w:cs="Calibri Light"/>
                                      <w:b/>
                                      <w:color w:val="01544A" w:themeColor="accent1" w:themeShade="80"/>
                                    </w:rPr>
                                  </w:pPr>
                                </w:p>
                                <w:p w14:paraId="6F130AED" w14:textId="77777777" w:rsidR="00D80D7E" w:rsidRPr="00885838" w:rsidRDefault="00D80D7E" w:rsidP="00E21939">
                                  <w:pPr>
                                    <w:spacing w:after="0" w:line="240" w:lineRule="auto"/>
                                    <w:rPr>
                                      <w:rFonts w:ascii="Calibri Light" w:hAnsi="Calibri Light" w:cs="Calibri Light"/>
                                      <w:b/>
                                      <w:color w:val="01544A" w:themeColor="accent1" w:themeShade="80"/>
                                      <w:sz w:val="2"/>
                                    </w:rPr>
                                  </w:pPr>
                                </w:p>
                                <w:p w14:paraId="48972A1F" w14:textId="77777777" w:rsidR="00E21939" w:rsidRPr="00885838" w:rsidRDefault="00E21939" w:rsidP="00E21939">
                                  <w:pPr>
                                    <w:spacing w:after="0" w:line="240" w:lineRule="auto"/>
                                    <w:rPr>
                                      <w:rFonts w:ascii="Calibri Light" w:hAnsi="Calibri Light" w:cs="Calibri Light"/>
                                      <w:b/>
                                      <w:color w:val="01544A" w:themeColor="accent1" w:themeShade="80"/>
                                    </w:rPr>
                                  </w:pPr>
                                  <w:r w:rsidRPr="00885838">
                                    <w:rPr>
                                      <w:rFonts w:ascii="Calibri Light" w:hAnsi="Calibri Light" w:cs="Calibri Light"/>
                                      <w:b/>
                                      <w:color w:val="01544A" w:themeColor="accent1" w:themeShade="80"/>
                                    </w:rPr>
                                    <w:t>Governance of Research and Service evaluation initiatives</w:t>
                                  </w:r>
                                </w:p>
                                <w:p w14:paraId="6A37C332" w14:textId="77777777" w:rsidR="00E21939" w:rsidRPr="00885838" w:rsidRDefault="00E21939" w:rsidP="00BD38AC">
                                  <w:pPr>
                                    <w:spacing w:after="0" w:line="240" w:lineRule="auto"/>
                                    <w:jc w:val="both"/>
                                    <w:rPr>
                                      <w:rFonts w:ascii="Calibri Light" w:hAnsi="Calibri Light" w:cs="Calibri Light"/>
                                    </w:rPr>
                                  </w:pPr>
                                  <w:r w:rsidRPr="00885838">
                                    <w:rPr>
                                      <w:rFonts w:ascii="Calibri Light" w:hAnsi="Calibri Light" w:cs="Calibri Light"/>
                                    </w:rPr>
                                    <w:t xml:space="preserve">All research and service evaluations projects are subject to the governance processes of St Andrew’s healthcare, which is led by the Research Centre, St Andrew’s Healthcare.  Where projects involve NHS partners, NHS ethical permissions will also be sought.  </w:t>
                                  </w:r>
                                </w:p>
                                <w:p w14:paraId="7848507E" w14:textId="77777777" w:rsidR="00D80D7E" w:rsidRPr="00885838" w:rsidRDefault="00D80D7E" w:rsidP="00BD38AC">
                                  <w:pPr>
                                    <w:spacing w:after="0" w:line="240" w:lineRule="auto"/>
                                    <w:jc w:val="both"/>
                                    <w:rPr>
                                      <w:rFonts w:ascii="Calibri Light" w:hAnsi="Calibri Light" w:cs="Calibri Light"/>
                                    </w:rPr>
                                  </w:pPr>
                                </w:p>
                                <w:p w14:paraId="0944F13B" w14:textId="77777777" w:rsidR="00D80D7E" w:rsidRPr="00885838" w:rsidRDefault="00D80D7E" w:rsidP="00BD38AC">
                                  <w:pPr>
                                    <w:spacing w:after="0" w:line="240" w:lineRule="auto"/>
                                    <w:jc w:val="both"/>
                                    <w:rPr>
                                      <w:rFonts w:ascii="Calibri Light" w:hAnsi="Calibri Light" w:cs="Calibri Light"/>
                                    </w:rPr>
                                  </w:pPr>
                                  <w:r w:rsidRPr="00885838">
                                    <w:rPr>
                                      <w:rFonts w:ascii="Calibri Light" w:hAnsi="Calibri Light" w:cs="Calibri Light"/>
                                    </w:rPr>
                                    <w:t xml:space="preserve">The CDCT is able to support its students through St Andrew’s, University and NHS ethical application processes. </w:t>
                                  </w:r>
                                </w:p>
                                <w:p w14:paraId="34E716DD" w14:textId="77777777" w:rsidR="00BD38AC" w:rsidRPr="00885838" w:rsidRDefault="00BD38AC" w:rsidP="00BD38AC">
                                  <w:pPr>
                                    <w:spacing w:after="0" w:line="240" w:lineRule="auto"/>
                                    <w:jc w:val="both"/>
                                    <w:rPr>
                                      <w:rFonts w:ascii="Calibri Light" w:hAnsi="Calibri Light" w:cs="Calibri Light"/>
                                    </w:rPr>
                                  </w:pPr>
                                </w:p>
                                <w:p w14:paraId="2064D921" w14:textId="77777777" w:rsidR="00BD38AC" w:rsidRPr="00885838" w:rsidRDefault="00BD38AC" w:rsidP="00BD38AC">
                                  <w:pPr>
                                    <w:spacing w:after="0" w:line="240" w:lineRule="auto"/>
                                    <w:jc w:val="both"/>
                                    <w:rPr>
                                      <w:rFonts w:ascii="Calibri Light" w:hAnsi="Calibri Light" w:cs="Calibri Light"/>
                                    </w:rPr>
                                  </w:pPr>
                                </w:p>
                                <w:p w14:paraId="57EA8D58" w14:textId="77777777" w:rsidR="00BD38AC" w:rsidRPr="00885838" w:rsidRDefault="00BD38AC" w:rsidP="00BD38AC">
                                  <w:pPr>
                                    <w:spacing w:after="0" w:line="240" w:lineRule="auto"/>
                                    <w:rPr>
                                      <w:rFonts w:ascii="Calibri Light" w:hAnsi="Calibri Light" w:cs="Calibri Light"/>
                                      <w:b/>
                                      <w:color w:val="01544A" w:themeColor="accent1" w:themeShade="80"/>
                                    </w:rPr>
                                  </w:pPr>
                                  <w:r w:rsidRPr="00885838">
                                    <w:rPr>
                                      <w:rFonts w:ascii="Calibri Light" w:hAnsi="Calibri Light" w:cs="Calibri Light"/>
                                      <w:b/>
                                      <w:color w:val="01544A" w:themeColor="accent1" w:themeShade="80"/>
                                    </w:rPr>
                                    <w:t>Links and support for research</w:t>
                                  </w:r>
                                </w:p>
                                <w:p w14:paraId="5C3D5850" w14:textId="77777777" w:rsidR="00BD38AC" w:rsidRPr="00BD38AC" w:rsidRDefault="00BD38AC" w:rsidP="00BD38AC">
                                  <w:pPr>
                                    <w:spacing w:after="0" w:line="240" w:lineRule="auto"/>
                                    <w:jc w:val="both"/>
                                    <w:rPr>
                                      <w:rFonts w:ascii="Calibri Light" w:hAnsi="Calibri Light" w:cs="Calibri Light"/>
                                      <w:b/>
                                      <w:color w:val="01544A" w:themeColor="accent1" w:themeShade="80"/>
                                      <w:sz w:val="24"/>
                                    </w:rPr>
                                  </w:pPr>
                                  <w:r w:rsidRPr="00885838">
                                    <w:rPr>
                                      <w:rFonts w:ascii="Calibri Light" w:hAnsi="Calibri Light" w:cs="Calibri Light"/>
                                      <w:color w:val="auto"/>
                                      <w:szCs w:val="20"/>
                                      <w:lang w:val="en"/>
                                    </w:rPr>
                                    <w:t>The CDCT work closely with clinical services in St Andrew’s and have research links with Universities in the UK and internationally.</w:t>
                                  </w:r>
                                </w:p>
                                <w:p w14:paraId="3871CBC1" w14:textId="77777777" w:rsidR="00BD38AC" w:rsidRDefault="00BD38AC" w:rsidP="00BD38AC">
                                  <w:pPr>
                                    <w:spacing w:after="0" w:line="240" w:lineRule="auto"/>
                                    <w:rPr>
                                      <w:rFonts w:ascii="Calibri Light" w:hAnsi="Calibri Light" w:cs="Calibri Light"/>
                                      <w:b/>
                                      <w:color w:val="01544A" w:themeColor="accent1" w:themeShade="80"/>
                                    </w:rPr>
                                  </w:pPr>
                                </w:p>
                                <w:p w14:paraId="00A28B07" w14:textId="77777777" w:rsidR="00BD38AC" w:rsidRDefault="00BD38AC" w:rsidP="00BD38AC">
                                  <w:pPr>
                                    <w:spacing w:after="0" w:line="240" w:lineRule="auto"/>
                                    <w:rPr>
                                      <w:rFonts w:ascii="Calibri Light" w:hAnsi="Calibri Light" w:cs="Calibri Light"/>
                                      <w:b/>
                                      <w:color w:val="01544A" w:themeColor="accent1" w:themeShade="80"/>
                                    </w:rPr>
                                  </w:pPr>
                                </w:p>
                                <w:p w14:paraId="76BC2BD6" w14:textId="77777777" w:rsidR="00BD38AC" w:rsidRPr="00444CBE" w:rsidRDefault="00BD38AC" w:rsidP="00E21939">
                                  <w:pPr>
                                    <w:spacing w:line="240" w:lineRule="auto"/>
                                    <w:jc w:val="both"/>
                                    <w:rPr>
                                      <w:rFonts w:ascii="Calibri Light" w:hAnsi="Calibri Light" w:cs="Calibri Light"/>
                                    </w:rPr>
                                  </w:pPr>
                                </w:p>
                                <w:p w14:paraId="2BEA9599" w14:textId="77777777" w:rsidR="00DA37BB" w:rsidRPr="00DA37BB" w:rsidRDefault="00DA37BB" w:rsidP="00DA37BB"/>
                                <w:p w14:paraId="6179E054" w14:textId="77777777" w:rsidR="005D568E" w:rsidRDefault="005D5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8530" id="Text Box 46" o:spid="_x0000_s1027" type="#_x0000_t202" style="position:absolute;left:0;text-align:left;margin-left:-21.6pt;margin-top:-16.5pt;width:218.25pt;height:4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" fillcolor="white [3201]" stroked="f" strokeweight=".5pt">
                      <v:textbox>
                        <w:txbxContent>
                          <w:p w14:paraId="623939B7" w14:textId="77777777" w:rsidR="00DA37BB" w:rsidRDefault="00DA37BB" w:rsidP="00DA37BB">
                            <w:pPr>
                              <w:autoSpaceDE w:val="0"/>
                              <w:autoSpaceDN w:val="0"/>
                              <w:adjustRightInd w:val="0"/>
                              <w:spacing w:after="0" w:line="240" w:lineRule="auto"/>
                              <w:rPr>
                                <w:rFonts w:cs="Arial"/>
                              </w:rPr>
                            </w:pPr>
                          </w:p>
                          <w:p w14:paraId="486809A1" w14:textId="77777777" w:rsidR="00D80D7E" w:rsidRPr="00885838" w:rsidRDefault="00066685" w:rsidP="00E21939">
                            <w:pPr>
                              <w:spacing w:after="0" w:line="240" w:lineRule="auto"/>
                              <w:rPr>
                                <w:rFonts w:ascii="Calibri Light" w:hAnsi="Calibri Light" w:cs="Calibri Light"/>
                                <w:color w:val="01544A" w:themeColor="accent1" w:themeShade="80"/>
                              </w:rPr>
                            </w:pPr>
                            <w:r w:rsidRPr="00885838">
                              <w:rPr>
                                <w:rFonts w:ascii="Calibri Light" w:hAnsi="Calibri Light" w:cs="Calibri Light"/>
                                <w:b/>
                                <w:color w:val="01544A" w:themeColor="accent1" w:themeShade="80"/>
                              </w:rPr>
                              <w:t xml:space="preserve">Combined expertise </w:t>
                            </w:r>
                          </w:p>
                          <w:p w14:paraId="5A4651C2" w14:textId="77777777" w:rsidR="00D80D7E" w:rsidRPr="00885838" w:rsidRDefault="00D80D7E" w:rsidP="001F18F7">
                            <w:pPr>
                              <w:spacing w:after="0" w:line="240" w:lineRule="auto"/>
                              <w:jc w:val="both"/>
                              <w:rPr>
                                <w:rFonts w:ascii="Calibri Light" w:hAnsi="Calibri Light" w:cs="Calibri Light"/>
                                <w:color w:val="01544A" w:themeColor="accent1" w:themeShade="80"/>
                              </w:rPr>
                            </w:pPr>
                            <w:r w:rsidRPr="00885838">
                              <w:rPr>
                                <w:rFonts w:ascii="Calibri Light" w:hAnsi="Calibri Light" w:cs="Calibri Light"/>
                              </w:rPr>
                              <w:t xml:space="preserve">One of the core aims of the CDCT is to reduce barriers between health </w:t>
                            </w:r>
                            <w:r w:rsidR="00066685" w:rsidRPr="00885838">
                              <w:rPr>
                                <w:rFonts w:ascii="Calibri Light" w:hAnsi="Calibri Light" w:cs="Calibri Light"/>
                              </w:rPr>
                              <w:t xml:space="preserve">care </w:t>
                            </w:r>
                            <w:r w:rsidRPr="00885838">
                              <w:rPr>
                                <w:rFonts w:ascii="Calibri Light" w:hAnsi="Calibri Light" w:cs="Calibri Light"/>
                              </w:rPr>
                              <w:t>professional and ‘survivor’ led research.</w:t>
                            </w:r>
                            <w:r w:rsidR="00066685" w:rsidRPr="00885838">
                              <w:rPr>
                                <w:rFonts w:ascii="Calibri Light" w:hAnsi="Calibri Light" w:cs="Calibri Light"/>
                              </w:rPr>
                              <w:t xml:space="preserve">  CDCT research and service development </w:t>
                            </w:r>
                            <w:r w:rsidR="001F18F7" w:rsidRPr="00885838">
                              <w:rPr>
                                <w:rFonts w:ascii="Calibri Light" w:hAnsi="Calibri Light" w:cs="Calibri Light"/>
                              </w:rPr>
                              <w:t>programmes are</w:t>
                            </w:r>
                            <w:r w:rsidR="00066685" w:rsidRPr="00885838">
                              <w:rPr>
                                <w:rFonts w:ascii="Calibri Light" w:hAnsi="Calibri Light" w:cs="Calibri Light"/>
                              </w:rPr>
                              <w:t xml:space="preserve"> developed through a process of consultation with healthcare professionals and th</w:t>
                            </w:r>
                            <w:r w:rsidR="001F18F7" w:rsidRPr="00885838">
                              <w:rPr>
                                <w:rFonts w:ascii="Calibri Light" w:hAnsi="Calibri Light" w:cs="Calibri Light"/>
                              </w:rPr>
                              <w:t xml:space="preserve">ose with lived experience. </w:t>
                            </w:r>
                            <w:r w:rsidR="00130019" w:rsidRPr="00885838">
                              <w:rPr>
                                <w:rFonts w:ascii="Calibri Light" w:hAnsi="Calibri Light" w:cs="Calibri Light"/>
                              </w:rPr>
                              <w:t xml:space="preserve"> As such </w:t>
                            </w:r>
                            <w:r w:rsidR="007E0152" w:rsidRPr="00885838">
                              <w:rPr>
                                <w:rFonts w:ascii="Calibri Light" w:hAnsi="Calibri Light" w:cs="Calibri Light"/>
                              </w:rPr>
                              <w:t>our</w:t>
                            </w:r>
                            <w:r w:rsidR="00130019" w:rsidRPr="00885838">
                              <w:rPr>
                                <w:rFonts w:ascii="Calibri Light" w:hAnsi="Calibri Light" w:cs="Calibri Light"/>
                              </w:rPr>
                              <w:t xml:space="preserve"> programme</w:t>
                            </w:r>
                            <w:r w:rsidR="007E0152" w:rsidRPr="00885838">
                              <w:rPr>
                                <w:rFonts w:ascii="Calibri Light" w:hAnsi="Calibri Light" w:cs="Calibri Light"/>
                              </w:rPr>
                              <w:t>s aim</w:t>
                            </w:r>
                            <w:r w:rsidR="00130019" w:rsidRPr="00885838">
                              <w:rPr>
                                <w:rFonts w:ascii="Calibri Light" w:hAnsi="Calibri Light" w:cs="Calibri Light"/>
                              </w:rPr>
                              <w:t xml:space="preserve"> to improve current approaches to trauma informed care (TIC) and to improve outcomes.</w:t>
                            </w:r>
                          </w:p>
                          <w:p w14:paraId="56BB6B5F" w14:textId="77777777" w:rsidR="00D80D7E" w:rsidRPr="00885838" w:rsidRDefault="00D80D7E" w:rsidP="00E21939">
                            <w:pPr>
                              <w:spacing w:after="0" w:line="240" w:lineRule="auto"/>
                              <w:rPr>
                                <w:rFonts w:ascii="Calibri Light" w:hAnsi="Calibri Light" w:cs="Calibri Light"/>
                                <w:b/>
                                <w:color w:val="01544A" w:themeColor="accent1" w:themeShade="80"/>
                              </w:rPr>
                            </w:pPr>
                          </w:p>
                          <w:p w14:paraId="6F130AED" w14:textId="77777777" w:rsidR="00D80D7E" w:rsidRPr="00885838" w:rsidRDefault="00D80D7E" w:rsidP="00E21939">
                            <w:pPr>
                              <w:spacing w:after="0" w:line="240" w:lineRule="auto"/>
                              <w:rPr>
                                <w:rFonts w:ascii="Calibri Light" w:hAnsi="Calibri Light" w:cs="Calibri Light"/>
                                <w:b/>
                                <w:color w:val="01544A" w:themeColor="accent1" w:themeShade="80"/>
                                <w:sz w:val="2"/>
                              </w:rPr>
                            </w:pPr>
                          </w:p>
                          <w:p w14:paraId="48972A1F" w14:textId="77777777" w:rsidR="00E21939" w:rsidRPr="00885838" w:rsidRDefault="00E21939" w:rsidP="00E21939">
                            <w:pPr>
                              <w:spacing w:after="0" w:line="240" w:lineRule="auto"/>
                              <w:rPr>
                                <w:rFonts w:ascii="Calibri Light" w:hAnsi="Calibri Light" w:cs="Calibri Light"/>
                                <w:b/>
                                <w:color w:val="01544A" w:themeColor="accent1" w:themeShade="80"/>
                              </w:rPr>
                            </w:pPr>
                            <w:r w:rsidRPr="00885838">
                              <w:rPr>
                                <w:rFonts w:ascii="Calibri Light" w:hAnsi="Calibri Light" w:cs="Calibri Light"/>
                                <w:b/>
                                <w:color w:val="01544A" w:themeColor="accent1" w:themeShade="80"/>
                              </w:rPr>
                              <w:t>Governance of Research and Service evaluation initiatives</w:t>
                            </w:r>
                          </w:p>
                          <w:p w14:paraId="6A37C332" w14:textId="77777777" w:rsidR="00E21939" w:rsidRPr="00885838" w:rsidRDefault="00E21939" w:rsidP="00BD38AC">
                            <w:pPr>
                              <w:spacing w:after="0" w:line="240" w:lineRule="auto"/>
                              <w:jc w:val="both"/>
                              <w:rPr>
                                <w:rFonts w:ascii="Calibri Light" w:hAnsi="Calibri Light" w:cs="Calibri Light"/>
                              </w:rPr>
                            </w:pPr>
                            <w:r w:rsidRPr="00885838">
                              <w:rPr>
                                <w:rFonts w:ascii="Calibri Light" w:hAnsi="Calibri Light" w:cs="Calibri Light"/>
                              </w:rPr>
                              <w:t xml:space="preserve">All research and service evaluations projects are subject to the governance processes of St Andrew’s healthcare, which is led by the Research Centre, St Andrew’s Healthcare.  Where projects involve NHS partners, NHS ethical permissions will also be sought.  </w:t>
                            </w:r>
                          </w:p>
                          <w:p w14:paraId="7848507E" w14:textId="77777777" w:rsidR="00D80D7E" w:rsidRPr="00885838" w:rsidRDefault="00D80D7E" w:rsidP="00BD38AC">
                            <w:pPr>
                              <w:spacing w:after="0" w:line="240" w:lineRule="auto"/>
                              <w:jc w:val="both"/>
                              <w:rPr>
                                <w:rFonts w:ascii="Calibri Light" w:hAnsi="Calibri Light" w:cs="Calibri Light"/>
                              </w:rPr>
                            </w:pPr>
                          </w:p>
                          <w:p w14:paraId="0944F13B" w14:textId="77777777" w:rsidR="00D80D7E" w:rsidRPr="00885838" w:rsidRDefault="00D80D7E" w:rsidP="00BD38AC">
                            <w:pPr>
                              <w:spacing w:after="0" w:line="240" w:lineRule="auto"/>
                              <w:jc w:val="both"/>
                              <w:rPr>
                                <w:rFonts w:ascii="Calibri Light" w:hAnsi="Calibri Light" w:cs="Calibri Light"/>
                              </w:rPr>
                            </w:pPr>
                            <w:r w:rsidRPr="00885838">
                              <w:rPr>
                                <w:rFonts w:ascii="Calibri Light" w:hAnsi="Calibri Light" w:cs="Calibri Light"/>
                              </w:rPr>
                              <w:t xml:space="preserve">The CDCT is able to support its students through St Andrew’s, University and NHS ethical application processes. </w:t>
                            </w:r>
                          </w:p>
                          <w:p w14:paraId="34E716DD" w14:textId="77777777" w:rsidR="00BD38AC" w:rsidRPr="00885838" w:rsidRDefault="00BD38AC" w:rsidP="00BD38AC">
                            <w:pPr>
                              <w:spacing w:after="0" w:line="240" w:lineRule="auto"/>
                              <w:jc w:val="both"/>
                              <w:rPr>
                                <w:rFonts w:ascii="Calibri Light" w:hAnsi="Calibri Light" w:cs="Calibri Light"/>
                              </w:rPr>
                            </w:pPr>
                          </w:p>
                          <w:p w14:paraId="2064D921" w14:textId="77777777" w:rsidR="00BD38AC" w:rsidRPr="00885838" w:rsidRDefault="00BD38AC" w:rsidP="00BD38AC">
                            <w:pPr>
                              <w:spacing w:after="0" w:line="240" w:lineRule="auto"/>
                              <w:jc w:val="both"/>
                              <w:rPr>
                                <w:rFonts w:ascii="Calibri Light" w:hAnsi="Calibri Light" w:cs="Calibri Light"/>
                              </w:rPr>
                            </w:pPr>
                          </w:p>
                          <w:p w14:paraId="57EA8D58" w14:textId="77777777" w:rsidR="00BD38AC" w:rsidRPr="00885838" w:rsidRDefault="00BD38AC" w:rsidP="00BD38AC">
                            <w:pPr>
                              <w:spacing w:after="0" w:line="240" w:lineRule="auto"/>
                              <w:rPr>
                                <w:rFonts w:ascii="Calibri Light" w:hAnsi="Calibri Light" w:cs="Calibri Light"/>
                                <w:b/>
                                <w:color w:val="01544A" w:themeColor="accent1" w:themeShade="80"/>
                              </w:rPr>
                            </w:pPr>
                            <w:r w:rsidRPr="00885838">
                              <w:rPr>
                                <w:rFonts w:ascii="Calibri Light" w:hAnsi="Calibri Light" w:cs="Calibri Light"/>
                                <w:b/>
                                <w:color w:val="01544A" w:themeColor="accent1" w:themeShade="80"/>
                              </w:rPr>
                              <w:t>Links and support for research</w:t>
                            </w:r>
                          </w:p>
                          <w:p w14:paraId="5C3D5850" w14:textId="77777777" w:rsidR="00BD38AC" w:rsidRPr="00BD38AC" w:rsidRDefault="00BD38AC" w:rsidP="00BD38AC">
                            <w:pPr>
                              <w:spacing w:after="0" w:line="240" w:lineRule="auto"/>
                              <w:jc w:val="both"/>
                              <w:rPr>
                                <w:rFonts w:ascii="Calibri Light" w:hAnsi="Calibri Light" w:cs="Calibri Light"/>
                                <w:b/>
                                <w:color w:val="01544A" w:themeColor="accent1" w:themeShade="80"/>
                                <w:sz w:val="24"/>
                              </w:rPr>
                            </w:pPr>
                            <w:r w:rsidRPr="00885838">
                              <w:rPr>
                                <w:rFonts w:ascii="Calibri Light" w:hAnsi="Calibri Light" w:cs="Calibri Light"/>
                                <w:color w:val="auto"/>
                                <w:szCs w:val="20"/>
                                <w:lang w:val="en"/>
                              </w:rPr>
                              <w:t>The CDCT work closely with clinical services in St Andrew’s and have research links with Universities in the UK and internationally.</w:t>
                            </w:r>
                          </w:p>
                          <w:p w14:paraId="3871CBC1" w14:textId="77777777" w:rsidR="00BD38AC" w:rsidRDefault="00BD38AC" w:rsidP="00BD38AC">
                            <w:pPr>
                              <w:spacing w:after="0" w:line="240" w:lineRule="auto"/>
                              <w:rPr>
                                <w:rFonts w:ascii="Calibri Light" w:hAnsi="Calibri Light" w:cs="Calibri Light"/>
                                <w:b/>
                                <w:color w:val="01544A" w:themeColor="accent1" w:themeShade="80"/>
                              </w:rPr>
                            </w:pPr>
                          </w:p>
                          <w:p w14:paraId="00A28B07" w14:textId="77777777" w:rsidR="00BD38AC" w:rsidRDefault="00BD38AC" w:rsidP="00BD38AC">
                            <w:pPr>
                              <w:spacing w:after="0" w:line="240" w:lineRule="auto"/>
                              <w:rPr>
                                <w:rFonts w:ascii="Calibri Light" w:hAnsi="Calibri Light" w:cs="Calibri Light"/>
                                <w:b/>
                                <w:color w:val="01544A" w:themeColor="accent1" w:themeShade="80"/>
                              </w:rPr>
                            </w:pPr>
                          </w:p>
                          <w:p w14:paraId="76BC2BD6" w14:textId="77777777" w:rsidR="00BD38AC" w:rsidRPr="00444CBE" w:rsidRDefault="00BD38AC" w:rsidP="00E21939">
                            <w:pPr>
                              <w:spacing w:line="240" w:lineRule="auto"/>
                              <w:jc w:val="both"/>
                              <w:rPr>
                                <w:rFonts w:ascii="Calibri Light" w:hAnsi="Calibri Light" w:cs="Calibri Light"/>
                              </w:rPr>
                            </w:pPr>
                          </w:p>
                          <w:p w14:paraId="2BEA9599" w14:textId="77777777" w:rsidR="00DA37BB" w:rsidRPr="00DA37BB" w:rsidRDefault="00DA37BB" w:rsidP="00DA37BB"/>
                          <w:p w14:paraId="6179E054" w14:textId="77777777" w:rsidR="005D568E" w:rsidRDefault="005D568E"/>
                        </w:txbxContent>
                      </v:textbox>
                    </v:shape>
                  </w:pict>
                </mc:Fallback>
              </mc:AlternateContent>
            </w:r>
            <w:r w:rsidR="00A86F30" w:rsidRPr="00885838">
              <w:rPr>
                <w:rFonts w:ascii="Calibri Light" w:hAnsi="Calibri Light" w:cs="Calibri Light"/>
                <w:noProof/>
                <w:color w:val="2B84C6"/>
                <w:sz w:val="15"/>
                <w:szCs w:val="15"/>
                <w:lang w:val="en-GB" w:eastAsia="en-GB"/>
              </w:rPr>
              <w:drawing>
                <wp:anchor distT="0" distB="0" distL="114300" distR="114300" simplePos="0" relativeHeight="251653120" behindDoc="0" locked="0" layoutInCell="1" allowOverlap="1" wp14:anchorId="695DFF77" wp14:editId="561E7523">
                  <wp:simplePos x="0" y="0"/>
                  <wp:positionH relativeFrom="column">
                    <wp:posOffset>340360</wp:posOffset>
                  </wp:positionH>
                  <wp:positionV relativeFrom="paragraph">
                    <wp:posOffset>5553075</wp:posOffset>
                  </wp:positionV>
                  <wp:extent cx="1411605" cy="1171575"/>
                  <wp:effectExtent l="285750" t="228600" r="264795" b="238125"/>
                  <wp:wrapSquare wrapText="bothSides"/>
                  <wp:docPr id="7" name="Picture 7" descr="Frequently asked questions">
                    <a:hlinkClick xmlns:a="http://schemas.openxmlformats.org/drawingml/2006/main" r:id="rId13"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quently asked questions">
                            <a:hlinkClick r:id="rId13" tooltip="&quot;Frequently asked question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411605" cy="1171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BE4E5C" w:rsidRPr="00885838">
              <w:rPr>
                <w:rFonts w:ascii="Calibri Light" w:hAnsi="Calibri Light" w:cs="Calibri Light"/>
                <w:b/>
                <w:noProof/>
                <w:color w:val="027E6F" w:themeColor="accent1" w:themeShade="BF"/>
                <w:sz w:val="30"/>
                <w:szCs w:val="30"/>
                <w:lang w:val="en-GB" w:eastAsia="en-GB"/>
              </w:rPr>
              <w:drawing>
                <wp:anchor distT="0" distB="0" distL="114300" distR="114300" simplePos="0" relativeHeight="251652096" behindDoc="0" locked="0" layoutInCell="1" allowOverlap="1" wp14:anchorId="698091AF" wp14:editId="0461DBD7">
                  <wp:simplePos x="0" y="0"/>
                  <wp:positionH relativeFrom="margin">
                    <wp:posOffset>-2494280</wp:posOffset>
                  </wp:positionH>
                  <wp:positionV relativeFrom="paragraph">
                    <wp:posOffset>1772920</wp:posOffset>
                  </wp:positionV>
                  <wp:extent cx="7486652" cy="3027680"/>
                  <wp:effectExtent l="635" t="0" r="63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rotWithShape="1">
                          <a:blip r:embed="rId15" cstate="print">
                            <a:duotone>
                              <a:prstClr val="black"/>
                              <a:srgbClr val="00CC99">
                                <a:tint val="45000"/>
                                <a:satMod val="400000"/>
                              </a:srgbClr>
                            </a:duotone>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t="30984" b="31117"/>
                          <a:stretch/>
                        </pic:blipFill>
                        <pic:spPr bwMode="auto">
                          <a:xfrm rot="5400000">
                            <a:off x="0" y="0"/>
                            <a:ext cx="7486652"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2" w:type="dxa"/>
            <w:tcMar>
              <w:left w:w="720" w:type="dxa"/>
              <w:right w:w="720" w:type="dxa"/>
            </w:tcMar>
          </w:tcPr>
          <w:p w14:paraId="0ADF33EA" w14:textId="77777777" w:rsidR="004F1E9E" w:rsidRPr="00885838" w:rsidRDefault="007E0152">
            <w:r w:rsidRPr="00885838">
              <w:rPr>
                <w:rFonts w:ascii="Calibri Light" w:hAnsi="Calibri Light" w:cs="Calibri Light"/>
                <w:noProof/>
                <w:color w:val="auto"/>
                <w:sz w:val="18"/>
                <w:lang w:val="en-GB" w:eastAsia="en-GB"/>
              </w:rPr>
              <w:drawing>
                <wp:anchor distT="0" distB="0" distL="114300" distR="114300" simplePos="0" relativeHeight="251662336" behindDoc="0" locked="0" layoutInCell="1" allowOverlap="1" wp14:anchorId="393B84D9" wp14:editId="3B644615">
                  <wp:simplePos x="0" y="0"/>
                  <wp:positionH relativeFrom="column">
                    <wp:posOffset>156210</wp:posOffset>
                  </wp:positionH>
                  <wp:positionV relativeFrom="paragraph">
                    <wp:posOffset>381000</wp:posOffset>
                  </wp:positionV>
                  <wp:extent cx="2232660" cy="723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3266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461" w:rsidRPr="00885838">
              <w:rPr>
                <w:noProof/>
                <w:lang w:val="en-GB" w:eastAsia="en-GB"/>
              </w:rPr>
              <mc:AlternateContent>
                <mc:Choice Requires="wpg">
                  <w:drawing>
                    <wp:anchor distT="0" distB="0" distL="114300" distR="114300" simplePos="0" relativeHeight="251654144" behindDoc="0" locked="0" layoutInCell="1" allowOverlap="1" wp14:anchorId="10E177E3" wp14:editId="34C0F44A">
                      <wp:simplePos x="0" y="0"/>
                      <wp:positionH relativeFrom="column">
                        <wp:posOffset>-21590</wp:posOffset>
                      </wp:positionH>
                      <wp:positionV relativeFrom="paragraph">
                        <wp:posOffset>-190500</wp:posOffset>
                      </wp:positionV>
                      <wp:extent cx="2695575" cy="1752138"/>
                      <wp:effectExtent l="0" t="0" r="9525" b="635"/>
                      <wp:wrapNone/>
                      <wp:docPr id="39" name="Group 39"/>
                      <wp:cNvGraphicFramePr/>
                      <a:graphic xmlns:a="http://schemas.openxmlformats.org/drawingml/2006/main">
                        <a:graphicData uri="http://schemas.microsoft.com/office/word/2010/wordprocessingGroup">
                          <wpg:wgp>
                            <wpg:cNvGrpSpPr/>
                            <wpg:grpSpPr>
                              <a:xfrm>
                                <a:off x="0" y="0"/>
                                <a:ext cx="2695575" cy="1752138"/>
                                <a:chOff x="447675" y="295271"/>
                                <a:chExt cx="2547696" cy="2952750"/>
                              </a:xfrm>
                            </wpg:grpSpPr>
                            <pic:pic xmlns:pic="http://schemas.openxmlformats.org/drawingml/2006/picture">
                              <pic:nvPicPr>
                                <pic:cNvPr id="40" name="Picture 40"/>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519726" y="295271"/>
                                  <a:ext cx="2475645" cy="2952750"/>
                                </a:xfrm>
                                <a:prstGeom prst="rect">
                                  <a:avLst/>
                                </a:prstGeom>
                              </pic:spPr>
                            </pic:pic>
                            <wpg:grpSp>
                              <wpg:cNvPr id="42" name="Group 42"/>
                              <wpg:cNvGrpSpPr/>
                              <wpg:grpSpPr>
                                <a:xfrm>
                                  <a:off x="447675" y="400050"/>
                                  <a:ext cx="2472690" cy="2766061"/>
                                  <a:chOff x="0" y="0"/>
                                  <a:chExt cx="2653030" cy="2707005"/>
                                </a:xfrm>
                              </wpg:grpSpPr>
                              <pic:pic xmlns:pic="http://schemas.openxmlformats.org/drawingml/2006/picture">
                                <pic:nvPicPr>
                                  <pic:cNvPr id="43"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0" y="0"/>
                                    <a:ext cx="2653030" cy="2707005"/>
                                  </a:xfrm>
                                  <a:prstGeom prst="rect">
                                    <a:avLst/>
                                  </a:prstGeom>
                                </pic:spPr>
                              </pic:pic>
                              <pic:pic xmlns:pic="http://schemas.openxmlformats.org/drawingml/2006/picture">
                                <pic:nvPicPr>
                                  <pic:cNvPr id="44" name="Picture 1"/>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86967" y="65250"/>
                                    <a:ext cx="2507517" cy="254928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326D548" id="Group 39" o:spid="_x0000_s1026" style="position:absolute;margin-left:-1.7pt;margin-top:-15pt;width:212.25pt;height:137.95pt;z-index:251654144;mso-width-relative:margin;mso-height-relative:margin" coordorigin="4476,2952" coordsize="25476,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5197;top:2952;width:24756;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">
                        <v:imagedata r:id="rId18" o:title="" gain="19661f" blacklevel="22938f"/>
                        <v:path arrowok="t"/>
                      </v:shape>
                      <v:group id="Group 42" o:spid="_x0000_s1028" style="position:absolute;left:4476;top:4000;width:24727;height:27661" coordsize="26530,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1" o:spid="_x0000_s1029" type="#_x0000_t75" style="position:absolute;width:26530;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">
                          <v:imagedata r:id="rId18" o:title="" recolortarget="black"/>
                          <v:path arrowok="t"/>
                        </v:shape>
                        <v:shape id="Picture 1" o:spid="_x0000_s1030" type="#_x0000_t75" style="position:absolute;left:869;top:652;width:25075;height:2549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">
                          <v:imagedata r:id="rId18" o:title="" gain="19661f" blacklevel="22938f"/>
                          <v:path arrowok="t"/>
                        </v:shape>
                      </v:group>
                    </v:group>
                  </w:pict>
                </mc:Fallback>
              </mc:AlternateContent>
            </w:r>
          </w:p>
          <w:p w14:paraId="2FD73DD9" w14:textId="77777777" w:rsidR="00C570F0" w:rsidRPr="00885838" w:rsidRDefault="00C570F0" w:rsidP="004F1E9E"/>
          <w:p w14:paraId="6F6C7D41" w14:textId="77777777" w:rsidR="00C570F0" w:rsidRPr="00885838" w:rsidRDefault="00C570F0" w:rsidP="00C570F0"/>
          <w:p w14:paraId="300E1522" w14:textId="77777777" w:rsidR="00C570F0" w:rsidRPr="00885838" w:rsidRDefault="007E0152" w:rsidP="00C570F0">
            <w:r w:rsidRPr="00885838">
              <w:rPr>
                <w:b/>
                <w:noProof/>
                <w:color w:val="027E6F" w:themeColor="accent1" w:themeShade="BF"/>
                <w:sz w:val="30"/>
                <w:szCs w:val="30"/>
                <w:lang w:val="en-GB" w:eastAsia="en-GB"/>
              </w:rPr>
              <w:drawing>
                <wp:anchor distT="0" distB="0" distL="114300" distR="114300" simplePos="0" relativeHeight="251661312" behindDoc="1" locked="0" layoutInCell="1" allowOverlap="1" wp14:anchorId="696896E4" wp14:editId="6C71AB20">
                  <wp:simplePos x="0" y="0"/>
                  <wp:positionH relativeFrom="margin">
                    <wp:posOffset>689292</wp:posOffset>
                  </wp:positionH>
                  <wp:positionV relativeFrom="paragraph">
                    <wp:posOffset>148273</wp:posOffset>
                  </wp:positionV>
                  <wp:extent cx="7679055" cy="3027680"/>
                  <wp:effectExtent l="1588"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rotWithShape="1">
                          <a:blip r:embed="rId15" cstate="print">
                            <a:duotone>
                              <a:prstClr val="black"/>
                              <a:srgbClr val="00CC99">
                                <a:tint val="45000"/>
                                <a:satMod val="400000"/>
                              </a:srgbClr>
                            </a:duotone>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t="30984" b="31117"/>
                          <a:stretch/>
                        </pic:blipFill>
                        <pic:spPr bwMode="auto">
                          <a:xfrm rot="5400000">
                            <a:off x="0" y="0"/>
                            <a:ext cx="7679055"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D9032" w14:textId="77777777" w:rsidR="000578E6" w:rsidRPr="00885838" w:rsidRDefault="000578E6" w:rsidP="000578E6">
            <w:pPr>
              <w:spacing w:after="0"/>
              <w:jc w:val="both"/>
              <w:rPr>
                <w:rFonts w:ascii="Calibri Light" w:hAnsi="Calibri Light" w:cs="Calibri Light"/>
                <w:color w:val="auto"/>
              </w:rPr>
            </w:pPr>
          </w:p>
          <w:p w14:paraId="65A195A5" w14:textId="77777777" w:rsidR="000578E6" w:rsidRPr="00885838" w:rsidRDefault="000578E6" w:rsidP="000578E6">
            <w:pPr>
              <w:spacing w:after="0"/>
              <w:jc w:val="both"/>
              <w:rPr>
                <w:rFonts w:ascii="Calibri Light" w:hAnsi="Calibri Light" w:cs="Calibri Light"/>
                <w:color w:val="auto"/>
              </w:rPr>
            </w:pPr>
          </w:p>
          <w:p w14:paraId="02F6BFB9" w14:textId="77777777" w:rsidR="000578E6" w:rsidRPr="00885838" w:rsidRDefault="000578E6" w:rsidP="000578E6">
            <w:pPr>
              <w:tabs>
                <w:tab w:val="left" w:pos="1440"/>
              </w:tabs>
              <w:spacing w:after="0"/>
              <w:jc w:val="both"/>
              <w:rPr>
                <w:rFonts w:ascii="Calibri Light" w:hAnsi="Calibri Light" w:cs="Calibri Light"/>
                <w:color w:val="auto"/>
              </w:rPr>
            </w:pPr>
            <w:r w:rsidRPr="00885838">
              <w:rPr>
                <w:rFonts w:ascii="Calibri Light" w:hAnsi="Calibri Light" w:cs="Calibri Light"/>
                <w:color w:val="auto"/>
              </w:rPr>
              <w:tab/>
            </w:r>
          </w:p>
          <w:p w14:paraId="4F25DB72" w14:textId="77777777" w:rsidR="000578E6" w:rsidRPr="00885838" w:rsidRDefault="000578E6" w:rsidP="000578E6">
            <w:pPr>
              <w:spacing w:after="0"/>
              <w:jc w:val="both"/>
              <w:rPr>
                <w:rFonts w:ascii="Calibri Light" w:hAnsi="Calibri Light" w:cs="Calibri Light"/>
                <w:color w:val="auto"/>
              </w:rPr>
            </w:pPr>
          </w:p>
          <w:p w14:paraId="7A6089F1" w14:textId="77777777" w:rsidR="000578E6" w:rsidRPr="00885838" w:rsidRDefault="005959CB" w:rsidP="000578E6">
            <w:pPr>
              <w:spacing w:after="0"/>
              <w:jc w:val="both"/>
              <w:rPr>
                <w:rFonts w:ascii="Calibri Light" w:hAnsi="Calibri Light" w:cs="Calibri Light"/>
                <w:color w:val="auto"/>
              </w:rPr>
            </w:pPr>
            <w:r w:rsidRPr="00885838">
              <w:tab/>
            </w:r>
            <w:r w:rsidR="00B00CB0" w:rsidRPr="00885838">
              <w:t xml:space="preserve"> </w:t>
            </w:r>
          </w:p>
          <w:p w14:paraId="6498D81D" w14:textId="77777777" w:rsidR="00307EC9" w:rsidRPr="00885838" w:rsidRDefault="001E6461" w:rsidP="007C0718">
            <w:pPr>
              <w:tabs>
                <w:tab w:val="left" w:pos="1200"/>
              </w:tabs>
              <w:ind w:firstLine="720"/>
            </w:pPr>
            <w:r w:rsidRPr="00885838">
              <w:rPr>
                <w:noProof/>
                <w:lang w:val="en-GB" w:eastAsia="en-GB"/>
              </w:rPr>
              <mc:AlternateContent>
                <mc:Choice Requires="wpg">
                  <w:drawing>
                    <wp:anchor distT="0" distB="0" distL="114300" distR="114300" simplePos="0" relativeHeight="251660288" behindDoc="0" locked="0" layoutInCell="1" allowOverlap="1" wp14:anchorId="5FBEE5F5" wp14:editId="3988C13F">
                      <wp:simplePos x="0" y="0"/>
                      <wp:positionH relativeFrom="column">
                        <wp:posOffset>-341630</wp:posOffset>
                      </wp:positionH>
                      <wp:positionV relativeFrom="paragraph">
                        <wp:posOffset>438150</wp:posOffset>
                      </wp:positionV>
                      <wp:extent cx="285750" cy="1847850"/>
                      <wp:effectExtent l="0" t="0" r="0" b="0"/>
                      <wp:wrapNone/>
                      <wp:docPr id="36" name="Group 36"/>
                      <wp:cNvGraphicFramePr/>
                      <a:graphic xmlns:a="http://schemas.openxmlformats.org/drawingml/2006/main">
                        <a:graphicData uri="http://schemas.microsoft.com/office/word/2010/wordprocessingGroup">
                          <wpg:wgp>
                            <wpg:cNvGrpSpPr/>
                            <wpg:grpSpPr>
                              <a:xfrm>
                                <a:off x="0" y="0"/>
                                <a:ext cx="285750" cy="1847850"/>
                                <a:chOff x="0" y="0"/>
                                <a:chExt cx="444208" cy="2362200"/>
                              </a:xfrm>
                            </wpg:grpSpPr>
                            <wpg:grpSp>
                              <wpg:cNvPr id="8" name="Group 8"/>
                              <wpg:cNvGrpSpPr/>
                              <wpg:grpSpPr>
                                <a:xfrm>
                                  <a:off x="28575" y="0"/>
                                  <a:ext cx="415633" cy="409575"/>
                                  <a:chOff x="341106" y="295273"/>
                                  <a:chExt cx="2654266" cy="2952750"/>
                                </a:xfrm>
                              </wpg:grpSpPr>
                              <pic:pic xmlns:pic="http://schemas.openxmlformats.org/drawingml/2006/picture">
                                <pic:nvPicPr>
                                  <pic:cNvPr id="14" name="Picture 14"/>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pic:pic xmlns:pic="http://schemas.openxmlformats.org/drawingml/2006/picture">
                                <pic:nvPicPr>
                                  <pic:cNvPr id="18"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447676" y="400053"/>
                                    <a:ext cx="2472691" cy="2766062"/>
                                  </a:xfrm>
                                  <a:prstGeom prst="rect">
                                    <a:avLst/>
                                  </a:prstGeom>
                                </pic:spPr>
                              </pic:pic>
                            </wpg:grpSp>
                            <wpg:grpSp>
                              <wpg:cNvPr id="21" name="Group 21"/>
                              <wpg:cNvGrpSpPr/>
                              <wpg:grpSpPr>
                                <a:xfrm>
                                  <a:off x="19050" y="962025"/>
                                  <a:ext cx="415633" cy="409575"/>
                                  <a:chOff x="341106" y="295273"/>
                                  <a:chExt cx="2654266" cy="2952750"/>
                                </a:xfrm>
                              </wpg:grpSpPr>
                              <pic:pic xmlns:pic="http://schemas.openxmlformats.org/drawingml/2006/picture">
                                <pic:nvPicPr>
                                  <pic:cNvPr id="22" name="Picture 22"/>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pic:pic xmlns:pic="http://schemas.openxmlformats.org/drawingml/2006/picture">
                                <pic:nvPicPr>
                                  <pic:cNvPr id="23"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447676" y="400053"/>
                                    <a:ext cx="2472691" cy="2766062"/>
                                  </a:xfrm>
                                  <a:prstGeom prst="rect">
                                    <a:avLst/>
                                  </a:prstGeom>
                                </pic:spPr>
                              </pic:pic>
                            </wpg:grpSp>
                            <wpg:grpSp>
                              <wpg:cNvPr id="24" name="Group 24"/>
                              <wpg:cNvGrpSpPr/>
                              <wpg:grpSpPr>
                                <a:xfrm>
                                  <a:off x="19050" y="466725"/>
                                  <a:ext cx="415633" cy="409575"/>
                                  <a:chOff x="341106" y="295273"/>
                                  <a:chExt cx="2654266" cy="2952750"/>
                                </a:xfrm>
                              </wpg:grpSpPr>
                              <pic:pic xmlns:pic="http://schemas.openxmlformats.org/drawingml/2006/picture">
                                <pic:nvPicPr>
                                  <pic:cNvPr id="25" name="Picture 25"/>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pic:pic xmlns:pic="http://schemas.openxmlformats.org/drawingml/2006/picture">
                                <pic:nvPicPr>
                                  <pic:cNvPr id="26"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447676" y="400053"/>
                                    <a:ext cx="2472691" cy="2766062"/>
                                  </a:xfrm>
                                  <a:prstGeom prst="rect">
                                    <a:avLst/>
                                  </a:prstGeom>
                                </pic:spPr>
                              </pic:pic>
                            </wpg:grpSp>
                            <wpg:grpSp>
                              <wpg:cNvPr id="27" name="Group 27"/>
                              <wpg:cNvGrpSpPr/>
                              <wpg:grpSpPr>
                                <a:xfrm>
                                  <a:off x="9525" y="1476375"/>
                                  <a:ext cx="415633" cy="409575"/>
                                  <a:chOff x="341106" y="295273"/>
                                  <a:chExt cx="2654266" cy="2952750"/>
                                </a:xfrm>
                              </wpg:grpSpPr>
                              <pic:pic xmlns:pic="http://schemas.openxmlformats.org/drawingml/2006/picture">
                                <pic:nvPicPr>
                                  <pic:cNvPr id="28" name="Picture 28"/>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pic:pic xmlns:pic="http://schemas.openxmlformats.org/drawingml/2006/picture">
                                <pic:nvPicPr>
                                  <pic:cNvPr id="29"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447676" y="400053"/>
                                    <a:ext cx="2472691" cy="2766062"/>
                                  </a:xfrm>
                                  <a:prstGeom prst="rect">
                                    <a:avLst/>
                                  </a:prstGeom>
                                </pic:spPr>
                              </pic:pic>
                            </wpg:grpSp>
                            <wpg:grpSp>
                              <wpg:cNvPr id="30" name="Group 30"/>
                              <wpg:cNvGrpSpPr/>
                              <wpg:grpSpPr>
                                <a:xfrm>
                                  <a:off x="0" y="1952625"/>
                                  <a:ext cx="415633" cy="409575"/>
                                  <a:chOff x="341106" y="295273"/>
                                  <a:chExt cx="2654266" cy="2952750"/>
                                </a:xfrm>
                              </wpg:grpSpPr>
                              <pic:pic xmlns:pic="http://schemas.openxmlformats.org/drawingml/2006/picture">
                                <pic:nvPicPr>
                                  <pic:cNvPr id="31" name="Picture 31"/>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pic:pic xmlns:pic="http://schemas.openxmlformats.org/drawingml/2006/picture">
                                <pic:nvPicPr>
                                  <pic:cNvPr id="32"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447676" y="400053"/>
                                    <a:ext cx="2472691" cy="276606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8E5A769" id="Group 36" o:spid="_x0000_s1026" style="position:absolute;margin-left:-26.9pt;margin-top:34.5pt;width:22.5pt;height:145.5pt;z-index:251660288;mso-width-relative:margin;mso-height-relative:margin" coordsize="4442,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">
                      <v:group id="Group 8" o:spid="_x0000_s1027" style="position:absolute;left:285;width:4157;height:4095" coordorigin="3411,2952" coordsize="265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4" o:spid="_x0000_s1028"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">
                          <v:imagedata r:id="rId18" o:title="" gain="19661f" blacklevel="22938f"/>
                          <v:path arrowok="t"/>
                        </v:shape>
                        <v:shape id="Picture 1" o:spid="_x0000_s1029" type="#_x0000_t75" style="position:absolute;left:4476;top:4000;width:2472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">
                          <v:imagedata r:id="rId18" o:title="" recolortarget="black"/>
                          <v:path arrowok="t"/>
                        </v:shape>
                      </v:group>
                      <v:group id="Group 21" o:spid="_x0000_s1030" style="position:absolute;left:190;top:9620;width:4156;height:4096" coordorigin="3411,2952" coordsize="265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31"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">
                          <v:imagedata r:id="rId18" o:title="" gain="19661f" blacklevel="22938f"/>
                          <v:path arrowok="t"/>
                        </v:shape>
                        <v:shape id="Picture 1" o:spid="_x0000_s1032" type="#_x0000_t75" style="position:absolute;left:4476;top:4000;width:2472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">
                          <v:imagedata r:id="rId18" o:title="" recolortarget="black"/>
                          <v:path arrowok="t"/>
                        </v:shape>
                      </v:group>
                      <v:group id="Group 24" o:spid="_x0000_s1033" style="position:absolute;left:190;top:4667;width:4156;height:4096" coordorigin="3411,2952" coordsize="265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34"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">
                          <v:imagedata r:id="rId18" o:title="" gain="19661f" blacklevel="22938f"/>
                          <v:path arrowok="t"/>
                        </v:shape>
                        <v:shape id="Picture 1" o:spid="_x0000_s1035" type="#_x0000_t75" style="position:absolute;left:4476;top:4000;width:2472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">
                          <v:imagedata r:id="rId18" o:title="" recolortarget="black"/>
                          <v:path arrowok="t"/>
                        </v:shape>
                      </v:group>
                      <v:group id="Group 27" o:spid="_x0000_s1036" style="position:absolute;left:95;top:14763;width:4156;height:4096" coordorigin="3411,2952" coordsize="265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7"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">
                          <v:imagedata r:id="rId18" o:title="" gain="19661f" blacklevel="22938f"/>
                          <v:path arrowok="t"/>
                        </v:shape>
                        <v:shape id="Picture 1" o:spid="_x0000_s1038" type="#_x0000_t75" style="position:absolute;left:4476;top:4000;width:2472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">
                          <v:imagedata r:id="rId18" o:title="" recolortarget="black"/>
                          <v:path arrowok="t"/>
                        </v:shape>
                      </v:group>
                      <v:group id="Group 30" o:spid="_x0000_s1039" style="position:absolute;top:19526;width:4156;height:4096" coordorigin="3411,2952" coordsize="265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1" o:spid="_x0000_s1040"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">
                          <v:imagedata r:id="rId18" o:title="" gain="19661f" blacklevel="22938f"/>
                          <v:path arrowok="t"/>
                        </v:shape>
                        <v:shape id="Picture 1" o:spid="_x0000_s1041" type="#_x0000_t75" style="position:absolute;left:4476;top:4000;width:24727;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">
                          <v:imagedata r:id="rId18" o:title="" recolortarget="black"/>
                          <v:path arrowok="t"/>
                        </v:shape>
                      </v:group>
                    </v:group>
                  </w:pict>
                </mc:Fallback>
              </mc:AlternateContent>
            </w:r>
            <w:r w:rsidR="007C0718" w:rsidRPr="00885838">
              <w:tab/>
            </w:r>
          </w:p>
        </w:tc>
        <w:tc>
          <w:tcPr>
            <w:tcW w:w="4657" w:type="dxa"/>
            <w:tcBorders>
              <w:bottom w:val="single" w:sz="4" w:space="0" w:color="auto"/>
            </w:tcBorders>
            <w:tcMar>
              <w:left w:w="720" w:type="dxa"/>
            </w:tcMar>
          </w:tcPr>
          <w:p w14:paraId="56A7AA39" w14:textId="77777777" w:rsidR="004F1E9E" w:rsidRPr="00885838" w:rsidRDefault="002C7342">
            <w:r w:rsidRPr="00885838">
              <w:rPr>
                <w:noProof/>
                <w:lang w:val="en-GB" w:eastAsia="en-GB"/>
              </w:rPr>
              <mc:AlternateContent>
                <mc:Choice Requires="wpg">
                  <w:drawing>
                    <wp:anchor distT="0" distB="0" distL="114300" distR="114300" simplePos="0" relativeHeight="251669504" behindDoc="0" locked="0" layoutInCell="1" allowOverlap="1" wp14:anchorId="4E6A4E2D" wp14:editId="5F45E857">
                      <wp:simplePos x="0" y="0"/>
                      <wp:positionH relativeFrom="column">
                        <wp:posOffset>-111760</wp:posOffset>
                      </wp:positionH>
                      <wp:positionV relativeFrom="paragraph">
                        <wp:posOffset>13971</wp:posOffset>
                      </wp:positionV>
                      <wp:extent cx="2505693" cy="2781300"/>
                      <wp:effectExtent l="0" t="0" r="9525" b="0"/>
                      <wp:wrapNone/>
                      <wp:docPr id="3" name="Group 3"/>
                      <wp:cNvGraphicFramePr/>
                      <a:graphic xmlns:a="http://schemas.openxmlformats.org/drawingml/2006/main">
                        <a:graphicData uri="http://schemas.microsoft.com/office/word/2010/wordprocessingGroup">
                          <wpg:wgp>
                            <wpg:cNvGrpSpPr/>
                            <wpg:grpSpPr>
                              <a:xfrm>
                                <a:off x="0" y="0"/>
                                <a:ext cx="2505693" cy="2781300"/>
                                <a:chOff x="341106" y="295273"/>
                                <a:chExt cx="2654266" cy="2952750"/>
                              </a:xfrm>
                            </wpg:grpSpPr>
                            <pic:pic xmlns:pic="http://schemas.openxmlformats.org/drawingml/2006/picture">
                              <pic:nvPicPr>
                                <pic:cNvPr id="4" name="Picture 4"/>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341106" y="295273"/>
                                  <a:ext cx="2654266" cy="2952750"/>
                                </a:xfrm>
                                <a:prstGeom prst="rect">
                                  <a:avLst/>
                                </a:prstGeom>
                              </pic:spPr>
                            </pic:pic>
                            <wpg:grpSp>
                              <wpg:cNvPr id="5" name="Group 5"/>
                              <wpg:cNvGrpSpPr/>
                              <wpg:grpSpPr>
                                <a:xfrm>
                                  <a:off x="447675" y="400050"/>
                                  <a:ext cx="2472690" cy="2766060"/>
                                  <a:chOff x="0" y="0"/>
                                  <a:chExt cx="2653030" cy="2707005"/>
                                </a:xfrm>
                              </wpg:grpSpPr>
                              <wpg:grpSp>
                                <wpg:cNvPr id="9" name="Group 9"/>
                                <wpg:cNvGrpSpPr/>
                                <wpg:grpSpPr>
                                  <a:xfrm>
                                    <a:off x="0" y="0"/>
                                    <a:ext cx="2653030" cy="2707005"/>
                                    <a:chOff x="0" y="0"/>
                                    <a:chExt cx="2653030" cy="2707005"/>
                                  </a:xfrm>
                                </wpg:grpSpPr>
                                <pic:pic xmlns:pic="http://schemas.openxmlformats.org/drawingml/2006/picture">
                                  <pic:nvPicPr>
                                    <pic:cNvPr id="10" name="Picture 1"/>
                                    <pic:cNvPicPr>
                                      <a:picLocks noChangeAspect="1"/>
                                    </pic:cNvPicPr>
                                  </pic:nvPicPr>
                                  <pic:blipFill>
                                    <a:blip r:embed="rId15" cstate="print">
                                      <a:duotone>
                                        <a:prstClr val="black"/>
                                        <a:srgbClr val="00CC99">
                                          <a:tint val="45000"/>
                                          <a:satMod val="400000"/>
                                        </a:srgbClr>
                                      </a:duotone>
                                      <a:extLst>
                                        <a:ext uri="{28A0092B-C50C-407E-A947-70E740481C1C}">
                                          <a14:useLocalDpi xmlns:a14="http://schemas.microsoft.com/office/drawing/2010/main" val="0"/>
                                        </a:ext>
                                      </a:extLst>
                                    </a:blip>
                                    <a:stretch>
                                      <a:fillRect/>
                                    </a:stretch>
                                  </pic:blipFill>
                                  <pic:spPr>
                                    <a:xfrm>
                                      <a:off x="0" y="0"/>
                                      <a:ext cx="2653030" cy="2707005"/>
                                    </a:xfrm>
                                    <a:prstGeom prst="rect">
                                      <a:avLst/>
                                    </a:prstGeom>
                                  </pic:spPr>
                                </pic:pic>
                                <pic:pic xmlns:pic="http://schemas.openxmlformats.org/drawingml/2006/picture">
                                  <pic:nvPicPr>
                                    <pic:cNvPr id="11" name="Picture 1"/>
                                    <pic:cNvPicPr>
                                      <a:picLocks noChangeAspect="1"/>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rot="10800000">
                                      <a:off x="55657" y="65250"/>
                                      <a:ext cx="2507517" cy="2549284"/>
                                    </a:xfrm>
                                    <a:prstGeom prst="rect">
                                      <a:avLst/>
                                    </a:prstGeom>
                                  </pic:spPr>
                                </pic:pic>
                              </wpg:grpSp>
                              <wps:wsp>
                                <wps:cNvPr id="12" name="Text Box 2"/>
                                <wps:cNvSpPr txBox="1">
                                  <a:spLocks noChangeArrowheads="1"/>
                                </wps:cNvSpPr>
                                <wps:spPr bwMode="auto">
                                  <a:xfrm>
                                    <a:off x="676912" y="600662"/>
                                    <a:ext cx="1710786" cy="1117711"/>
                                  </a:xfrm>
                                  <a:prstGeom prst="rect">
                                    <a:avLst/>
                                  </a:prstGeom>
                                  <a:solidFill>
                                    <a:srgbClr val="FFFFFF"/>
                                  </a:solidFill>
                                  <a:ln w="9525">
                                    <a:noFill/>
                                    <a:miter lim="800000"/>
                                    <a:headEnd/>
                                    <a:tailEnd/>
                                  </a:ln>
                                </wps:spPr>
                                <wps:txbx>
                                  <w:txbxContent>
                                    <w:p w14:paraId="5E03197A" w14:textId="77777777" w:rsidR="002C7342" w:rsidRPr="00D7187D" w:rsidRDefault="002C7342" w:rsidP="002C7342">
                                      <w:pPr>
                                        <w:pStyle w:val="Title"/>
                                        <w:ind w:left="0"/>
                                        <w:rPr>
                                          <w:rFonts w:ascii="Calibri Light" w:hAnsi="Calibri Light" w:cs="Calibri Light"/>
                                          <w:caps w:val="0"/>
                                          <w:color w:val="7030A0"/>
                                          <w:sz w:val="28"/>
                                          <w:szCs w:val="28"/>
                                        </w:rPr>
                                      </w:pPr>
                                      <w:r w:rsidRPr="00C679D3">
                                        <w:rPr>
                                          <w:rFonts w:ascii="Calibri Light" w:hAnsi="Calibri Light" w:cs="Calibri Light"/>
                                          <w:caps w:val="0"/>
                                          <w:color w:val="027E6F" w:themeColor="accent1" w:themeShade="BF"/>
                                          <w:sz w:val="28"/>
                                          <w:szCs w:val="28"/>
                                        </w:rPr>
                                        <w:t>Centre for Developmental and Complex Trauma</w:t>
                                      </w:r>
                                    </w:p>
                                    <w:p w14:paraId="37F54FD0" w14:textId="77777777" w:rsidR="002C7342" w:rsidRPr="00D7187D" w:rsidRDefault="002C7342" w:rsidP="002C7342">
                                      <w:pPr>
                                        <w:pStyle w:val="Title"/>
                                        <w:ind w:left="0"/>
                                        <w:rPr>
                                          <w:rFonts w:ascii="Calibri Light" w:hAnsi="Calibri Light" w:cs="Calibri Light"/>
                                          <w:caps w:val="0"/>
                                          <w:color w:val="7030A0"/>
                                          <w:sz w:val="28"/>
                                          <w:szCs w:val="28"/>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E6A4E2D" id="Group 3" o:spid="_x0000_s1028" style="position:absolute;margin-left:-8.8pt;margin-top:1.1pt;width:197.3pt;height:219pt;z-index:251669504;mso-width-relative:margin;mso-height-relative:margin" coordorigin="3411,2952" coordsize="26542,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3411;top:2952;width:26542;height:2952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">
                        <v:imagedata r:id="rId19" o:title="" gain="19661f" blacklevel="22938f"/>
                        <v:path arrowok="t"/>
                      </v:shape>
                      <v:group id="Group 5" o:spid="_x0000_s1030" style="position:absolute;left:4476;top:4000;width:24727;height:27661" coordsize="26530,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9" o:spid="_x0000_s1031" style="position:absolute;width:26530;height:27070" coordsize="26530,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 o:spid="_x0000_s1032" type="#_x0000_t75" style="position:absolute;width:26530;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">
                            <v:imagedata r:id="rId19" o:title="" recolortarget="black"/>
                            <v:path arrowok="t"/>
                          </v:shape>
                          <v:shape id="Picture 1" o:spid="_x0000_s1033" type="#_x0000_t75" style="position:absolute;left:556;top:652;width:25075;height:2549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">
                            <v:imagedata r:id="rId19" o:title="" gain="19661f" blacklevel="22938f"/>
                            <v:path arrowok="t"/>
                          </v:shape>
                        </v:group>
                        <v:shape id="Text Box 2" o:spid="_x0000_s1034" type="#_x0000_t202" style="position:absolute;left:6769;top:6006;width:17107;height:1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E03197A" w14:textId="77777777" w:rsidR="002C7342" w:rsidRPr="00D7187D" w:rsidRDefault="002C7342" w:rsidP="002C7342">
                                <w:pPr>
                                  <w:pStyle w:val="Title"/>
                                  <w:ind w:left="0"/>
                                  <w:rPr>
                                    <w:rFonts w:ascii="Calibri Light" w:hAnsi="Calibri Light" w:cs="Calibri Light"/>
                                    <w:caps w:val="0"/>
                                    <w:color w:val="7030A0"/>
                                    <w:sz w:val="28"/>
                                    <w:szCs w:val="28"/>
                                  </w:rPr>
                                </w:pPr>
                                <w:r w:rsidRPr="00C679D3">
                                  <w:rPr>
                                    <w:rFonts w:ascii="Calibri Light" w:hAnsi="Calibri Light" w:cs="Calibri Light"/>
                                    <w:caps w:val="0"/>
                                    <w:color w:val="027E6F" w:themeColor="accent1" w:themeShade="BF"/>
                                    <w:sz w:val="28"/>
                                    <w:szCs w:val="28"/>
                                  </w:rPr>
                                  <w:t>Centre for Developmental and Complex Trauma</w:t>
                                </w:r>
                              </w:p>
                              <w:p w14:paraId="37F54FD0" w14:textId="77777777" w:rsidR="002C7342" w:rsidRPr="00D7187D" w:rsidRDefault="002C7342" w:rsidP="002C7342">
                                <w:pPr>
                                  <w:pStyle w:val="Title"/>
                                  <w:ind w:left="0"/>
                                  <w:rPr>
                                    <w:rFonts w:ascii="Calibri Light" w:hAnsi="Calibri Light" w:cs="Calibri Light"/>
                                    <w:caps w:val="0"/>
                                    <w:color w:val="7030A0"/>
                                    <w:sz w:val="28"/>
                                    <w:szCs w:val="28"/>
                                  </w:rPr>
                                </w:pPr>
                              </w:p>
                            </w:txbxContent>
                          </v:textbox>
                        </v:shape>
                      </v:group>
                    </v:group>
                  </w:pict>
                </mc:Fallback>
              </mc:AlternateContent>
            </w:r>
            <w:r w:rsidR="00C90725" w:rsidRPr="00885838">
              <w:rPr>
                <w:noProof/>
                <w:lang w:val="en-GB" w:eastAsia="en-GB"/>
              </w:rPr>
              <mc:AlternateContent>
                <mc:Choice Requires="wps">
                  <w:drawing>
                    <wp:anchor distT="0" distB="0" distL="114300" distR="114300" simplePos="0" relativeHeight="251658240" behindDoc="1" locked="0" layoutInCell="1" allowOverlap="1" wp14:anchorId="17EF4333" wp14:editId="50F1BD17">
                      <wp:simplePos x="0" y="0"/>
                      <wp:positionH relativeFrom="column">
                        <wp:posOffset>1050925</wp:posOffset>
                      </wp:positionH>
                      <wp:positionV relativeFrom="paragraph">
                        <wp:posOffset>247650</wp:posOffset>
                      </wp:positionV>
                      <wp:extent cx="1628775" cy="5267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628775" cy="526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DF14" id="Rectangle 13" o:spid="_x0000_s1026" style="position:absolute;margin-left:82.75pt;margin-top:19.5pt;width:128.25pt;height:4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" fillcolor="white [3212]" strokecolor="white [3212]" strokeweight="1pt"/>
                  </w:pict>
                </mc:Fallback>
              </mc:AlternateContent>
            </w:r>
            <w:r w:rsidR="00713FB0" w:rsidRPr="00885838">
              <w:rPr>
                <w:noProof/>
                <w:lang w:val="en-GB" w:eastAsia="en-GB"/>
              </w:rPr>
              <mc:AlternateContent>
                <mc:Choice Requires="wps">
                  <w:drawing>
                    <wp:anchor distT="0" distB="0" distL="114300" distR="114300" simplePos="0" relativeHeight="251651583" behindDoc="1" locked="0" layoutInCell="1" allowOverlap="1" wp14:anchorId="64EFF2B8" wp14:editId="643F751A">
                      <wp:simplePos x="0" y="0"/>
                      <wp:positionH relativeFrom="column">
                        <wp:posOffset>1316990</wp:posOffset>
                      </wp:positionH>
                      <wp:positionV relativeFrom="paragraph">
                        <wp:posOffset>161924</wp:posOffset>
                      </wp:positionV>
                      <wp:extent cx="1514475" cy="54197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1514475" cy="5419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C8995" id="Rectangle 16" o:spid="_x0000_s1026" style="position:absolute;margin-left:103.7pt;margin-top:12.75pt;width:119.25pt;height:426.75pt;z-index:-2516648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" fillcolor="white [3212]" stroked="f" strokeweight="1pt"/>
                  </w:pict>
                </mc:Fallback>
              </mc:AlternateContent>
            </w:r>
          </w:p>
          <w:p w14:paraId="793A36CD" w14:textId="77777777" w:rsidR="004F1E9E" w:rsidRPr="00885838" w:rsidRDefault="004F1E9E" w:rsidP="004F1E9E"/>
          <w:p w14:paraId="49555E78" w14:textId="77777777" w:rsidR="004F1E9E" w:rsidRPr="00885838" w:rsidRDefault="002C7342" w:rsidP="004F1E9E">
            <w:r w:rsidRPr="00885838">
              <w:rPr>
                <w:noProof/>
                <w:lang w:val="en-GB" w:eastAsia="en-GB"/>
              </w:rPr>
              <w:drawing>
                <wp:anchor distT="0" distB="0" distL="114300" distR="114300" simplePos="0" relativeHeight="251670528" behindDoc="0" locked="0" layoutInCell="1" allowOverlap="1" wp14:anchorId="717C54BD" wp14:editId="49CBBEE3">
                  <wp:simplePos x="0" y="0"/>
                  <wp:positionH relativeFrom="column">
                    <wp:posOffset>-5080</wp:posOffset>
                  </wp:positionH>
                  <wp:positionV relativeFrom="paragraph">
                    <wp:posOffset>283210</wp:posOffset>
                  </wp:positionV>
                  <wp:extent cx="629285" cy="782955"/>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r="73923"/>
                          <a:stretch/>
                        </pic:blipFill>
                        <pic:spPr bwMode="auto">
                          <a:xfrm>
                            <a:off x="0" y="0"/>
                            <a:ext cx="629285" cy="782955"/>
                          </a:xfrm>
                          <a:prstGeom prst="rect">
                            <a:avLst/>
                          </a:prstGeom>
                          <a:noFill/>
                          <a:ln w="381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5EF24" w14:textId="77777777" w:rsidR="004F1E9E" w:rsidRPr="00885838" w:rsidRDefault="004F1E9E" w:rsidP="004F1E9E"/>
          <w:p w14:paraId="43843835" w14:textId="77777777" w:rsidR="004F1E9E" w:rsidRPr="00885838" w:rsidRDefault="004F1E9E" w:rsidP="004F1E9E"/>
          <w:p w14:paraId="426D141C" w14:textId="77777777" w:rsidR="00307EC9" w:rsidRPr="00885838" w:rsidRDefault="002C7342" w:rsidP="004F1E9E">
            <w:pPr>
              <w:ind w:firstLine="720"/>
            </w:pPr>
            <w:r w:rsidRPr="00885838">
              <w:rPr>
                <w:noProof/>
                <w:lang w:val="en-GB" w:eastAsia="en-GB"/>
              </w:rPr>
              <mc:AlternateContent>
                <mc:Choice Requires="wps">
                  <w:drawing>
                    <wp:anchor distT="0" distB="0" distL="114300" distR="114300" simplePos="0" relativeHeight="251671552" behindDoc="0" locked="0" layoutInCell="1" allowOverlap="1" wp14:anchorId="2866D76B" wp14:editId="0C62EC41">
                      <wp:simplePos x="0" y="0"/>
                      <wp:positionH relativeFrom="column">
                        <wp:posOffset>-187960</wp:posOffset>
                      </wp:positionH>
                      <wp:positionV relativeFrom="paragraph">
                        <wp:posOffset>2115820</wp:posOffset>
                      </wp:positionV>
                      <wp:extent cx="2527300" cy="2101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27300" cy="2101850"/>
                              </a:xfrm>
                              <a:prstGeom prst="rect">
                                <a:avLst/>
                              </a:prstGeom>
                              <a:noFill/>
                              <a:ln w="6350">
                                <a:noFill/>
                              </a:ln>
                            </wps:spPr>
                            <wps:txbx>
                              <w:txbxContent>
                                <w:p w14:paraId="7C2B3717" w14:textId="77777777" w:rsidR="002C7342" w:rsidRDefault="002C7342">
                                  <w:r>
                                    <w:rPr>
                                      <w:noProof/>
                                      <w:lang w:val="en-GB" w:eastAsia="en-GB"/>
                                    </w:rPr>
                                    <w:drawing>
                                      <wp:inline distT="0" distB="0" distL="0" distR="0" wp14:anchorId="2A55295B" wp14:editId="20204068">
                                        <wp:extent cx="1746250" cy="1473200"/>
                                        <wp:effectExtent l="304800" t="247650" r="292100" b="260350"/>
                                        <wp:docPr id="20" name="Picture 20" descr="Patients at major mental health hospital suffer disturbing ...">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2" name="Picture 2" descr="Patients at major mental health hospital suffer disturbing ...">
                                                  <a:hlinkClick r:id="rId20" tgtFrame="&quot;_blank&quot;"/>
                                                </pic:cNvPr>
                                                <pic:cNvPicPr/>
                                              </pic:nvPicPr>
                                              <pic:blipFill rotWithShape="1">
                                                <a:blip r:embed="rId21">
                                                  <a:extLst>
                                                    <a:ext uri="{BEBA8EAE-BF5A-486C-A8C5-ECC9F3942E4B}">
                                                      <a14:imgProps xmlns:a14="http://schemas.microsoft.com/office/drawing/2010/main">
                                                        <a14:imgLayer r:embed="rId22">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t="22232" b="11321"/>
                                                <a:stretch/>
                                              </pic:blipFill>
                                              <pic:spPr bwMode="auto">
                                                <a:xfrm>
                                                  <a:off x="0" y="0"/>
                                                  <a:ext cx="1746250" cy="1473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6D76B" id="Text Box 19" o:spid="_x0000_s1035" type="#_x0000_t202" style="position:absolute;left:0;text-align:left;margin-left:-14.8pt;margin-top:166.6pt;width:199pt;height:16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" filled="f" stroked="f" strokeweight=".5pt">
                      <v:textbox>
                        <w:txbxContent>
                          <w:p w14:paraId="7C2B3717" w14:textId="77777777" w:rsidR="002C7342" w:rsidRDefault="002C7342">
                            <w:r>
                              <w:rPr>
                                <w:noProof/>
                                <w:lang w:val="en-GB" w:eastAsia="en-GB"/>
                              </w:rPr>
                              <w:drawing>
                                <wp:inline distT="0" distB="0" distL="0" distR="0" wp14:anchorId="2A55295B" wp14:editId="20204068">
                                  <wp:extent cx="1746250" cy="1473200"/>
                                  <wp:effectExtent l="304800" t="247650" r="292100" b="260350"/>
                                  <wp:docPr id="20" name="Picture 20" descr="Patients at major mental health hospital suffer disturbing ...">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2" name="Picture 2" descr="Patients at major mental health hospital suffer disturbing ...">
                                            <a:hlinkClick r:id="rId20" tgtFrame="&quot;_blank&quot;"/>
                                          </pic:cNvPr>
                                          <pic:cNvPicPr/>
                                        </pic:nvPicPr>
                                        <pic:blipFill rotWithShape="1">
                                          <a:blip r:embed="rId21">
                                            <a:extLst>
                                              <a:ext uri="{BEBA8EAE-BF5A-486C-A8C5-ECC9F3942E4B}">
                                                <a14:imgProps xmlns:a14="http://schemas.microsoft.com/office/drawing/2010/main">
                                                  <a14:imgLayer r:embed="rId22">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t="22232" b="11321"/>
                                          <a:stretch/>
                                        </pic:blipFill>
                                        <pic:spPr bwMode="auto">
                                          <a:xfrm>
                                            <a:off x="0" y="0"/>
                                            <a:ext cx="1746250" cy="1473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C90725" w:rsidRPr="00885838">
              <w:rPr>
                <w:noProof/>
                <w:lang w:val="en-GB" w:eastAsia="en-GB"/>
              </w:rPr>
              <mc:AlternateContent>
                <mc:Choice Requires="wps">
                  <w:drawing>
                    <wp:anchor distT="0" distB="0" distL="114300" distR="114300" simplePos="0" relativeHeight="251664384" behindDoc="0" locked="0" layoutInCell="1" allowOverlap="1" wp14:anchorId="4A0E3EEC" wp14:editId="1F90BE40">
                      <wp:simplePos x="0" y="0"/>
                      <wp:positionH relativeFrom="column">
                        <wp:posOffset>107315</wp:posOffset>
                      </wp:positionH>
                      <wp:positionV relativeFrom="paragraph">
                        <wp:posOffset>4592320</wp:posOffset>
                      </wp:positionV>
                      <wp:extent cx="1990725" cy="3810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990725" cy="381000"/>
                              </a:xfrm>
                              <a:prstGeom prst="rect">
                                <a:avLst/>
                              </a:prstGeom>
                              <a:solidFill>
                                <a:schemeClr val="lt1"/>
                              </a:solidFill>
                              <a:ln w="6350">
                                <a:solidFill>
                                  <a:prstClr val="black"/>
                                </a:solidFill>
                              </a:ln>
                            </wps:spPr>
                            <wps:txbx>
                              <w:txbxContent>
                                <w:p w14:paraId="4F0C9EA5" w14:textId="77777777" w:rsidR="00224584" w:rsidRPr="00224584" w:rsidRDefault="00224584">
                                  <w:pPr>
                                    <w:rPr>
                                      <w:rFonts w:ascii="Calibri Light" w:hAnsi="Calibri Light" w:cs="Calibri Light"/>
                                      <w:color w:val="027E6F" w:themeColor="accent1" w:themeShade="BF"/>
                                      <w:sz w:val="28"/>
                                    </w:rPr>
                                  </w:pPr>
                                  <w:r w:rsidRPr="00224584">
                                    <w:rPr>
                                      <w:rFonts w:ascii="Calibri Light" w:hAnsi="Calibri Light" w:cs="Calibri Light"/>
                                      <w:color w:val="027E6F" w:themeColor="accent1" w:themeShade="BF"/>
                                      <w:sz w:val="28"/>
                                    </w:rPr>
                                    <w:t>Placement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3EEC" id="Text Box 17" o:spid="_x0000_s1036" type="#_x0000_t202" style="position:absolute;left:0;text-align:left;margin-left:8.45pt;margin-top:361.6pt;width:156.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" fillcolor="white [3201]" strokeweight=".5pt">
                      <v:textbox>
                        <w:txbxContent>
                          <w:p w14:paraId="4F0C9EA5" w14:textId="77777777" w:rsidR="00224584" w:rsidRPr="00224584" w:rsidRDefault="00224584">
                            <w:pPr>
                              <w:rPr>
                                <w:rFonts w:ascii="Calibri Light" w:hAnsi="Calibri Light" w:cs="Calibri Light"/>
                                <w:color w:val="027E6F" w:themeColor="accent1" w:themeShade="BF"/>
                                <w:sz w:val="28"/>
                              </w:rPr>
                            </w:pPr>
                            <w:r w:rsidRPr="00224584">
                              <w:rPr>
                                <w:rFonts w:ascii="Calibri Light" w:hAnsi="Calibri Light" w:cs="Calibri Light"/>
                                <w:color w:val="027E6F" w:themeColor="accent1" w:themeShade="BF"/>
                                <w:sz w:val="28"/>
                              </w:rPr>
                              <w:t>Placement Opportunities</w:t>
                            </w:r>
                          </w:p>
                        </w:txbxContent>
                      </v:textbox>
                    </v:shape>
                  </w:pict>
                </mc:Fallback>
              </mc:AlternateContent>
            </w:r>
          </w:p>
        </w:tc>
      </w:tr>
      <w:tr w:rsidR="00CF1CB4" w14:paraId="1A1D18EB" w14:textId="77777777" w:rsidTr="0045508B">
        <w:trPr>
          <w:trHeight w:val="10931"/>
          <w:jc w:val="center"/>
        </w:trPr>
        <w:tc>
          <w:tcPr>
            <w:tcW w:w="4657" w:type="dxa"/>
            <w:tcMar>
              <w:right w:w="720" w:type="dxa"/>
            </w:tcMar>
          </w:tcPr>
          <w:p w14:paraId="10531897" w14:textId="77777777" w:rsidR="00307EC9" w:rsidRPr="00885838" w:rsidRDefault="00FD0DC6" w:rsidP="0051408A">
            <w:pPr>
              <w:spacing w:after="0" w:line="240" w:lineRule="auto"/>
              <w:rPr>
                <w:rFonts w:ascii="Calibri Light" w:hAnsi="Calibri Light" w:cs="Calibri Light"/>
                <w:b/>
                <w:i/>
                <w:color w:val="01544A" w:themeColor="accent1" w:themeShade="80"/>
                <w:sz w:val="28"/>
              </w:rPr>
            </w:pPr>
            <w:r w:rsidRPr="00885838">
              <w:rPr>
                <w:rFonts w:ascii="Calibri Light" w:hAnsi="Calibri Light" w:cs="Calibri Light"/>
                <w:b/>
                <w:i/>
                <w:color w:val="01544A" w:themeColor="accent1" w:themeShade="80"/>
                <w:sz w:val="28"/>
              </w:rPr>
              <w:lastRenderedPageBreak/>
              <w:t xml:space="preserve">The Centre </w:t>
            </w:r>
            <w:r w:rsidRPr="00885838">
              <w:rPr>
                <w:rFonts w:ascii="Calibri Light" w:hAnsi="Calibri Light" w:cs="Calibri Light"/>
                <w:b/>
                <w:i/>
                <w:color w:val="01544A" w:themeColor="accent1" w:themeShade="80"/>
              </w:rPr>
              <w:t>for</w:t>
            </w:r>
            <w:r w:rsidRPr="00885838">
              <w:rPr>
                <w:rFonts w:ascii="Calibri Light" w:hAnsi="Calibri Light" w:cs="Calibri Light"/>
                <w:b/>
                <w:i/>
                <w:color w:val="01544A" w:themeColor="accent1" w:themeShade="80"/>
                <w:sz w:val="28"/>
              </w:rPr>
              <w:t xml:space="preserve"> Developmental and Complex Trauma (CDCT)</w:t>
            </w:r>
          </w:p>
          <w:p w14:paraId="5EE30297" w14:textId="77777777" w:rsidR="0051408A" w:rsidRPr="00885838" w:rsidRDefault="0051408A" w:rsidP="0051408A">
            <w:pPr>
              <w:spacing w:after="0" w:line="240" w:lineRule="auto"/>
              <w:rPr>
                <w:rStyle w:val="Heading1Char"/>
                <w:rFonts w:ascii="Calibri Light" w:hAnsi="Calibri Light" w:cs="Calibri Light"/>
                <w:b w:val="0"/>
                <w:bCs w:val="0"/>
                <w:i/>
                <w:sz w:val="28"/>
              </w:rPr>
            </w:pPr>
          </w:p>
          <w:p w14:paraId="45E73B5D" w14:textId="77777777" w:rsidR="00DB2E14" w:rsidRPr="00885838" w:rsidRDefault="00DB2E14" w:rsidP="00DA37BB">
            <w:pPr>
              <w:spacing w:after="0" w:line="240" w:lineRule="auto"/>
              <w:jc w:val="both"/>
              <w:rPr>
                <w:rFonts w:ascii="Calibri Light" w:hAnsi="Calibri Light" w:cs="Calibri Light"/>
              </w:rPr>
            </w:pPr>
            <w:r w:rsidRPr="00885838">
              <w:rPr>
                <w:rFonts w:ascii="Calibri Light" w:hAnsi="Calibri Light" w:cs="Calibri Light"/>
              </w:rPr>
              <w:t>The C</w:t>
            </w:r>
            <w:r w:rsidR="003E5D9D" w:rsidRPr="00885838">
              <w:rPr>
                <w:rFonts w:ascii="Calibri Light" w:hAnsi="Calibri Light" w:cs="Calibri Light"/>
              </w:rPr>
              <w:t>entre for Developmental and Complex Trauma (C</w:t>
            </w:r>
            <w:r w:rsidRPr="00885838">
              <w:rPr>
                <w:rFonts w:ascii="Calibri Light" w:hAnsi="Calibri Light" w:cs="Calibri Light"/>
              </w:rPr>
              <w:t>DCT</w:t>
            </w:r>
            <w:r w:rsidR="003E5D9D" w:rsidRPr="00885838">
              <w:rPr>
                <w:rFonts w:ascii="Calibri Light" w:hAnsi="Calibri Light" w:cs="Calibri Light"/>
              </w:rPr>
              <w:t xml:space="preserve">) </w:t>
            </w:r>
            <w:r w:rsidR="00DA37BB" w:rsidRPr="00885838">
              <w:rPr>
                <w:rFonts w:ascii="Calibri Light" w:hAnsi="Calibri Light" w:cs="Calibri Light"/>
              </w:rPr>
              <w:t>was</w:t>
            </w:r>
            <w:r w:rsidRPr="00885838">
              <w:rPr>
                <w:rFonts w:ascii="Calibri Light" w:hAnsi="Calibri Light" w:cs="Calibri Light"/>
              </w:rPr>
              <w:t xml:space="preserve"> established to provide a forum to network, coordinate and engage in activities to improve outcomes for people who live with the impact of trauma.  </w:t>
            </w:r>
          </w:p>
          <w:p w14:paraId="52DD36D3" w14:textId="77777777" w:rsidR="00DB2E14" w:rsidRPr="00885838" w:rsidRDefault="00DB2E14" w:rsidP="00DA37BB">
            <w:pPr>
              <w:spacing w:after="0" w:line="240" w:lineRule="auto"/>
              <w:jc w:val="both"/>
              <w:rPr>
                <w:rFonts w:ascii="Calibri Light" w:hAnsi="Calibri Light" w:cs="Calibri Light"/>
              </w:rPr>
            </w:pPr>
          </w:p>
          <w:p w14:paraId="0B8D26E7" w14:textId="77777777" w:rsidR="00302D24" w:rsidRPr="00885838" w:rsidRDefault="00302D24" w:rsidP="00DA37BB">
            <w:pPr>
              <w:spacing w:after="0" w:line="240" w:lineRule="auto"/>
              <w:jc w:val="both"/>
              <w:rPr>
                <w:rFonts w:ascii="Calibri Light" w:hAnsi="Calibri Light" w:cs="Calibri Light"/>
              </w:rPr>
            </w:pPr>
            <w:r w:rsidRPr="00885838">
              <w:rPr>
                <w:rFonts w:ascii="Calibri Light" w:hAnsi="Calibri Light" w:cs="Calibri Light"/>
              </w:rPr>
              <w:t>The CDCT operates according to three broad principles:</w:t>
            </w:r>
          </w:p>
          <w:p w14:paraId="411A3520" w14:textId="77777777" w:rsidR="00302D24" w:rsidRPr="00885838" w:rsidRDefault="00302D24" w:rsidP="0051408A">
            <w:pPr>
              <w:pStyle w:val="ListParagraph"/>
              <w:numPr>
                <w:ilvl w:val="0"/>
                <w:numId w:val="22"/>
              </w:numPr>
              <w:spacing w:after="0" w:line="240" w:lineRule="auto"/>
              <w:jc w:val="both"/>
              <w:rPr>
                <w:rFonts w:ascii="Calibri Light" w:hAnsi="Calibri Light" w:cs="Calibri Light"/>
                <w:color w:val="auto"/>
              </w:rPr>
            </w:pPr>
            <w:r w:rsidRPr="00885838">
              <w:rPr>
                <w:rFonts w:ascii="Calibri Light" w:hAnsi="Calibri Light" w:cs="Calibri Light"/>
                <w:color w:val="auto"/>
              </w:rPr>
              <w:t>Acknowledging the whole person impact of exposure to trauma</w:t>
            </w:r>
          </w:p>
          <w:p w14:paraId="2574D1DC" w14:textId="77777777" w:rsidR="00302D24" w:rsidRPr="00885838" w:rsidRDefault="00302D24" w:rsidP="0051408A">
            <w:pPr>
              <w:pStyle w:val="ListParagraph"/>
              <w:numPr>
                <w:ilvl w:val="0"/>
                <w:numId w:val="22"/>
              </w:numPr>
              <w:spacing w:after="0" w:line="240" w:lineRule="auto"/>
              <w:jc w:val="both"/>
              <w:rPr>
                <w:rFonts w:ascii="Calibri Light" w:hAnsi="Calibri Light" w:cs="Calibri Light"/>
                <w:color w:val="auto"/>
              </w:rPr>
            </w:pPr>
            <w:r w:rsidRPr="00885838">
              <w:rPr>
                <w:rFonts w:ascii="Calibri Light" w:hAnsi="Calibri Light" w:cs="Calibri Light"/>
                <w:color w:val="auto"/>
              </w:rPr>
              <w:t>Reducing the gap between research and practice</w:t>
            </w:r>
          </w:p>
          <w:p w14:paraId="0DA3B878" w14:textId="77777777" w:rsidR="00302D24" w:rsidRPr="00885838" w:rsidRDefault="00302D24" w:rsidP="0051408A">
            <w:pPr>
              <w:pStyle w:val="ListParagraph"/>
              <w:numPr>
                <w:ilvl w:val="0"/>
                <w:numId w:val="22"/>
              </w:numPr>
              <w:spacing w:after="0" w:line="240" w:lineRule="auto"/>
              <w:jc w:val="both"/>
              <w:rPr>
                <w:rFonts w:ascii="Calibri Light" w:hAnsi="Calibri Light" w:cs="Calibri Light"/>
                <w:color w:val="auto"/>
              </w:rPr>
            </w:pPr>
            <w:r w:rsidRPr="00885838">
              <w:rPr>
                <w:rFonts w:ascii="Calibri Light" w:hAnsi="Calibri Light" w:cs="Calibri Light"/>
                <w:color w:val="auto"/>
              </w:rPr>
              <w:t>Focusing on working with  marginalized populations</w:t>
            </w:r>
          </w:p>
          <w:p w14:paraId="5CE89B60" w14:textId="77777777" w:rsidR="000578E6" w:rsidRPr="00885838" w:rsidRDefault="000578E6" w:rsidP="000578E6">
            <w:pPr>
              <w:spacing w:after="0"/>
              <w:jc w:val="both"/>
              <w:rPr>
                <w:rFonts w:ascii="Calibri Light" w:hAnsi="Calibri Light" w:cs="Calibri Light"/>
                <w:b/>
                <w:color w:val="027E6F" w:themeColor="accent1" w:themeShade="BF"/>
                <w:sz w:val="24"/>
              </w:rPr>
            </w:pPr>
          </w:p>
          <w:p w14:paraId="629D8C29" w14:textId="77777777" w:rsidR="000C257E" w:rsidRPr="00885838" w:rsidRDefault="00DA37BB" w:rsidP="00DB2E14">
            <w:pPr>
              <w:jc w:val="both"/>
              <w:rPr>
                <w:rFonts w:ascii="Calibri Light" w:hAnsi="Calibri Light" w:cs="Calibri Light"/>
                <w:color w:val="auto"/>
              </w:rPr>
            </w:pPr>
            <w:r w:rsidRPr="00885838">
              <w:rPr>
                <w:rFonts w:ascii="Calibri Light" w:hAnsi="Calibri Light" w:cs="Calibri Light"/>
                <w:noProof/>
                <w:color w:val="027E6F" w:themeColor="accent1" w:themeShade="BF"/>
                <w:lang w:val="en-GB" w:eastAsia="en-GB"/>
              </w:rPr>
              <w:drawing>
                <wp:anchor distT="0" distB="0" distL="114300" distR="114300" simplePos="0" relativeHeight="251659264" behindDoc="0" locked="0" layoutInCell="1" allowOverlap="1" wp14:anchorId="0EDF60EA" wp14:editId="2A95A54F">
                  <wp:simplePos x="0" y="0"/>
                  <wp:positionH relativeFrom="column">
                    <wp:posOffset>592455</wp:posOffset>
                  </wp:positionH>
                  <wp:positionV relativeFrom="paragraph">
                    <wp:posOffset>135255</wp:posOffset>
                  </wp:positionV>
                  <wp:extent cx="1254125" cy="1143000"/>
                  <wp:effectExtent l="285750" t="228600" r="288925" b="228600"/>
                  <wp:wrapSquare wrapText="bothSides"/>
                  <wp:docPr id="2" name="Picture 2" descr="Patients at major mental health hospital suffer disturbing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s at major mental health hospital suffer disturbing ...">
                            <a:hlinkClick r:id="rId20" tgtFrame="&quot;_blank&quot;"/>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t="22232" b="11321"/>
                          <a:stretch/>
                        </pic:blipFill>
                        <pic:spPr bwMode="auto">
                          <a:xfrm>
                            <a:off x="0" y="0"/>
                            <a:ext cx="1254125" cy="1143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0E9" w:rsidRPr="00885838">
              <w:rPr>
                <w:rFonts w:ascii="Calibri Light" w:hAnsi="Calibri Light" w:cs="Calibri Light"/>
                <w:color w:val="auto"/>
              </w:rPr>
              <w:t xml:space="preserve"> </w:t>
            </w:r>
          </w:p>
          <w:p w14:paraId="5116FC60" w14:textId="77777777" w:rsidR="000C257E" w:rsidRPr="00885838" w:rsidRDefault="000C257E" w:rsidP="00DB2E14">
            <w:pPr>
              <w:jc w:val="both"/>
              <w:rPr>
                <w:rFonts w:ascii="Calibri Light" w:hAnsi="Calibri Light" w:cs="Calibri Light"/>
                <w:color w:val="auto"/>
              </w:rPr>
            </w:pPr>
          </w:p>
          <w:p w14:paraId="79DCD5E6" w14:textId="77777777" w:rsidR="000C257E" w:rsidRPr="00885838" w:rsidRDefault="000C257E" w:rsidP="00DB2E14">
            <w:pPr>
              <w:jc w:val="both"/>
              <w:rPr>
                <w:rFonts w:ascii="Calibri Light" w:hAnsi="Calibri Light" w:cs="Calibri Light"/>
                <w:color w:val="auto"/>
              </w:rPr>
            </w:pPr>
          </w:p>
          <w:p w14:paraId="2806CF65" w14:textId="77777777" w:rsidR="000C257E" w:rsidRPr="00885838" w:rsidRDefault="000C257E" w:rsidP="00DB2E14">
            <w:pPr>
              <w:jc w:val="both"/>
              <w:rPr>
                <w:rFonts w:ascii="Calibri Light" w:hAnsi="Calibri Light" w:cs="Calibri Light"/>
                <w:color w:val="auto"/>
              </w:rPr>
            </w:pPr>
          </w:p>
          <w:p w14:paraId="284F0C77" w14:textId="77777777" w:rsidR="00DA37BB" w:rsidRPr="00885838" w:rsidRDefault="00DA37BB" w:rsidP="00DB2E14">
            <w:pPr>
              <w:jc w:val="both"/>
              <w:rPr>
                <w:rFonts w:ascii="Calibri Light" w:hAnsi="Calibri Light" w:cs="Calibri Light"/>
                <w:color w:val="auto"/>
              </w:rPr>
            </w:pPr>
          </w:p>
          <w:p w14:paraId="7B9E0299" w14:textId="77777777" w:rsidR="00307EC9" w:rsidRPr="00885838" w:rsidRDefault="000C257E" w:rsidP="00736D2A">
            <w:pPr>
              <w:spacing w:line="240" w:lineRule="auto"/>
              <w:jc w:val="both"/>
              <w:rPr>
                <w:rFonts w:ascii="Calibri Light" w:hAnsi="Calibri Light" w:cs="Calibri Light"/>
                <w:color w:val="auto"/>
              </w:rPr>
            </w:pPr>
            <w:r w:rsidRPr="00885838">
              <w:rPr>
                <w:rFonts w:ascii="Calibri Light" w:hAnsi="Calibri Light" w:cs="Calibri Light"/>
                <w:color w:val="auto"/>
              </w:rPr>
              <w:t>The CDCT hosts undergraduate and post graduate placements for clinical and research needs, including placements that combine clinical and research opportunities.  Placements are offer</w:t>
            </w:r>
            <w:r w:rsidR="0002141F" w:rsidRPr="00885838">
              <w:rPr>
                <w:rFonts w:ascii="Calibri Light" w:hAnsi="Calibri Light" w:cs="Calibri Light"/>
                <w:color w:val="auto"/>
              </w:rPr>
              <w:t>ed for different professions as well as</w:t>
            </w:r>
            <w:r w:rsidRPr="00885838">
              <w:rPr>
                <w:rFonts w:ascii="Calibri Light" w:hAnsi="Calibri Light" w:cs="Calibri Light"/>
                <w:color w:val="auto"/>
              </w:rPr>
              <w:t xml:space="preserve"> vocational placements for individuals supported by St Andrew’s clinical services who want to undertake work placements during their admission to St Andrews. </w:t>
            </w:r>
          </w:p>
        </w:tc>
        <w:tc>
          <w:tcPr>
            <w:tcW w:w="5392" w:type="dxa"/>
            <w:tcMar>
              <w:left w:w="720" w:type="dxa"/>
              <w:right w:w="720" w:type="dxa"/>
            </w:tcMar>
          </w:tcPr>
          <w:p w14:paraId="77D6B1D2" w14:textId="77777777" w:rsidR="003D7257" w:rsidRPr="00885838" w:rsidRDefault="007B4A82" w:rsidP="00DA37BB">
            <w:pPr>
              <w:pStyle w:val="Heading2"/>
              <w:tabs>
                <w:tab w:val="left" w:pos="720"/>
              </w:tabs>
              <w:spacing w:before="0" w:after="0"/>
              <w:rPr>
                <w:rFonts w:ascii="Calibri Light" w:hAnsi="Calibri Light" w:cs="Calibri Light"/>
                <w:i/>
                <w:color w:val="01544A" w:themeColor="accent1" w:themeShade="80"/>
                <w:sz w:val="18"/>
              </w:rPr>
            </w:pPr>
            <w:r w:rsidRPr="00885838">
              <w:rPr>
                <w:rFonts w:ascii="Calibri Light" w:hAnsi="Calibri Light" w:cs="Calibri Light"/>
                <w:i/>
                <w:noProof/>
                <w:color w:val="03A996" w:themeColor="accent1"/>
                <w:sz w:val="28"/>
                <w:lang w:val="en-GB" w:eastAsia="en-GB"/>
              </w:rPr>
              <mc:AlternateContent>
                <mc:Choice Requires="wps">
                  <w:drawing>
                    <wp:anchor distT="0" distB="0" distL="114300" distR="114300" simplePos="0" relativeHeight="251657216" behindDoc="1" locked="0" layoutInCell="1" allowOverlap="1" wp14:anchorId="49F3994C" wp14:editId="214CCB08">
                      <wp:simplePos x="0" y="0"/>
                      <wp:positionH relativeFrom="column">
                        <wp:posOffset>-478155</wp:posOffset>
                      </wp:positionH>
                      <wp:positionV relativeFrom="paragraph">
                        <wp:posOffset>-114300</wp:posOffset>
                      </wp:positionV>
                      <wp:extent cx="3238500" cy="71247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3238500" cy="7124700"/>
                              </a:xfrm>
                              <a:prstGeom prst="rect">
                                <a:avLst/>
                              </a:prstGeom>
                              <a:solidFill>
                                <a:schemeClr val="lt1"/>
                              </a:solidFill>
                              <a:ln w="12700">
                                <a:solidFill>
                                  <a:schemeClr val="accent1">
                                    <a:lumMod val="75000"/>
                                  </a:schemeClr>
                                </a:solidFill>
                              </a:ln>
                            </wps:spPr>
                            <wps:txbx>
                              <w:txbxContent>
                                <w:p w14:paraId="4FD517F5" w14:textId="77777777" w:rsidR="007B4A82" w:rsidRDefault="007B4A82"/>
                                <w:p w14:paraId="3D04E6AC" w14:textId="77777777" w:rsidR="000C257E" w:rsidRDefault="000C2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994C" id="Text Box 33" o:spid="_x0000_s1037" type="#_x0000_t202" style="position:absolute;margin-left:-37.65pt;margin-top:-9pt;width:255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" fillcolor="white [3201]" strokecolor="#027e6f [2404]" strokeweight="1pt">
                      <v:textbox>
                        <w:txbxContent>
                          <w:p w14:paraId="4FD517F5" w14:textId="77777777" w:rsidR="007B4A82" w:rsidRDefault="007B4A82"/>
                          <w:p w14:paraId="3D04E6AC" w14:textId="77777777" w:rsidR="000C257E" w:rsidRDefault="000C257E"/>
                        </w:txbxContent>
                      </v:textbox>
                    </v:shape>
                  </w:pict>
                </mc:Fallback>
              </mc:AlternateContent>
            </w:r>
            <w:r w:rsidR="000E40E9" w:rsidRPr="00885838">
              <w:rPr>
                <w:rFonts w:ascii="Calibri Light" w:hAnsi="Calibri Light" w:cs="Calibri Light"/>
                <w:i/>
                <w:color w:val="01544A" w:themeColor="accent1" w:themeShade="80"/>
                <w:sz w:val="28"/>
              </w:rPr>
              <w:t>Placement opportunities</w:t>
            </w:r>
            <w:r w:rsidR="003D7257" w:rsidRPr="00885838">
              <w:rPr>
                <w:rFonts w:ascii="Calibri Light" w:hAnsi="Calibri Light" w:cs="Calibri Light"/>
                <w:i/>
                <w:color w:val="01544A" w:themeColor="accent1" w:themeShade="80"/>
                <w:sz w:val="28"/>
              </w:rPr>
              <w:t xml:space="preserve"> </w:t>
            </w:r>
          </w:p>
          <w:p w14:paraId="0270CA71" w14:textId="77777777" w:rsidR="002C4368" w:rsidRPr="00885838" w:rsidRDefault="002C4368" w:rsidP="00DA37BB">
            <w:pPr>
              <w:pStyle w:val="Heading2"/>
              <w:spacing w:before="0" w:after="0"/>
              <w:jc w:val="both"/>
              <w:rPr>
                <w:rFonts w:ascii="Calibri Light" w:hAnsi="Calibri Light" w:cs="Calibri Light"/>
                <w:color w:val="01544A" w:themeColor="accent1" w:themeShade="80"/>
                <w:sz w:val="10"/>
                <w:szCs w:val="24"/>
              </w:rPr>
            </w:pPr>
          </w:p>
          <w:p w14:paraId="3C12FBFC" w14:textId="77777777" w:rsidR="003D7257" w:rsidRPr="00885838" w:rsidRDefault="000E40E9" w:rsidP="00DA37BB">
            <w:pPr>
              <w:pStyle w:val="Heading2"/>
              <w:spacing w:before="0" w:after="0"/>
              <w:jc w:val="both"/>
              <w:rPr>
                <w:rFonts w:ascii="Calibri Light" w:hAnsi="Calibri Light" w:cs="Calibri Light"/>
                <w:color w:val="01544A" w:themeColor="accent1" w:themeShade="80"/>
                <w:szCs w:val="24"/>
              </w:rPr>
            </w:pPr>
            <w:r w:rsidRPr="00885838">
              <w:rPr>
                <w:rFonts w:ascii="Calibri Light" w:hAnsi="Calibri Light" w:cs="Calibri Light"/>
                <w:color w:val="01544A" w:themeColor="accent1" w:themeShade="80"/>
                <w:szCs w:val="24"/>
              </w:rPr>
              <w:t>Clinical placements</w:t>
            </w:r>
          </w:p>
          <w:p w14:paraId="3F59CF76" w14:textId="77777777" w:rsidR="0051408A" w:rsidRPr="00885838" w:rsidRDefault="0051408A" w:rsidP="0051408A">
            <w:pPr>
              <w:spacing w:after="0" w:line="240" w:lineRule="auto"/>
              <w:jc w:val="both"/>
              <w:rPr>
                <w:rFonts w:ascii="Calibri Light" w:hAnsi="Calibri Light" w:cs="Calibri Light"/>
              </w:rPr>
            </w:pPr>
            <w:r w:rsidRPr="00885838">
              <w:rPr>
                <w:rFonts w:ascii="Calibri Light" w:hAnsi="Calibri Light" w:cs="Calibri Light"/>
              </w:rPr>
              <w:t xml:space="preserve">The CDCT is able to facilitate undergraduate and post graduate clinical placements in its inpatient, community and staff </w:t>
            </w:r>
            <w:r w:rsidR="002C4368" w:rsidRPr="00885838">
              <w:rPr>
                <w:rFonts w:ascii="Calibri Light" w:hAnsi="Calibri Light" w:cs="Calibri Light"/>
              </w:rPr>
              <w:t xml:space="preserve">trauma </w:t>
            </w:r>
            <w:r w:rsidRPr="00885838">
              <w:rPr>
                <w:rFonts w:ascii="Calibri Light" w:hAnsi="Calibri Light" w:cs="Calibri Light"/>
              </w:rPr>
              <w:t xml:space="preserve">support services. To ensure that placements offer a positive experience they are offered for a minimum of </w:t>
            </w:r>
            <w:r w:rsidR="0002141F" w:rsidRPr="00885838">
              <w:rPr>
                <w:rFonts w:ascii="Calibri Light" w:hAnsi="Calibri Light" w:cs="Calibri Light"/>
              </w:rPr>
              <w:t>12</w:t>
            </w:r>
            <w:r w:rsidRPr="00885838">
              <w:rPr>
                <w:rFonts w:ascii="Calibri Light" w:hAnsi="Calibri Light" w:cs="Calibri Light"/>
              </w:rPr>
              <w:t xml:space="preserve"> weeks, and up to 1 year. </w:t>
            </w:r>
          </w:p>
          <w:p w14:paraId="7378B556" w14:textId="77777777" w:rsidR="0051408A" w:rsidRPr="00885838" w:rsidRDefault="0051408A" w:rsidP="0051408A">
            <w:pPr>
              <w:spacing w:after="0" w:line="240" w:lineRule="auto"/>
              <w:jc w:val="both"/>
              <w:rPr>
                <w:rFonts w:ascii="Calibri Light" w:hAnsi="Calibri Light" w:cs="Calibri Light"/>
              </w:rPr>
            </w:pPr>
          </w:p>
          <w:p w14:paraId="78D18B6A" w14:textId="77777777" w:rsidR="0051408A" w:rsidRPr="00885838" w:rsidRDefault="0051408A" w:rsidP="0051408A">
            <w:pPr>
              <w:spacing w:after="0" w:line="240" w:lineRule="auto"/>
              <w:jc w:val="both"/>
              <w:rPr>
                <w:rFonts w:ascii="Calibri Light" w:hAnsi="Calibri Light" w:cs="Calibri Light"/>
              </w:rPr>
            </w:pPr>
            <w:r w:rsidRPr="00885838">
              <w:rPr>
                <w:rFonts w:ascii="Calibri Light" w:hAnsi="Calibri Light" w:cs="Calibri Light"/>
              </w:rPr>
              <w:t xml:space="preserve">Placements offer a range of </w:t>
            </w:r>
            <w:r w:rsidR="00A02454" w:rsidRPr="00885838">
              <w:rPr>
                <w:rFonts w:ascii="Calibri Light" w:hAnsi="Calibri Light" w:cs="Calibri Light"/>
              </w:rPr>
              <w:t>opportunities</w:t>
            </w:r>
            <w:r w:rsidRPr="00885838">
              <w:rPr>
                <w:rFonts w:ascii="Calibri Light" w:hAnsi="Calibri Light" w:cs="Calibri Light"/>
              </w:rPr>
              <w:t xml:space="preserve"> dependent on the experience </w:t>
            </w:r>
            <w:r w:rsidR="00A02454" w:rsidRPr="00885838">
              <w:rPr>
                <w:rFonts w:ascii="Calibri Light" w:hAnsi="Calibri Light" w:cs="Calibri Light"/>
              </w:rPr>
              <w:t xml:space="preserve">of the individual </w:t>
            </w:r>
            <w:r w:rsidRPr="00885838">
              <w:rPr>
                <w:rFonts w:ascii="Calibri Light" w:hAnsi="Calibri Light" w:cs="Calibri Light"/>
              </w:rPr>
              <w:t xml:space="preserve">and </w:t>
            </w:r>
            <w:r w:rsidR="00A02454" w:rsidRPr="00885838">
              <w:rPr>
                <w:rFonts w:ascii="Calibri Light" w:hAnsi="Calibri Light" w:cs="Calibri Light"/>
              </w:rPr>
              <w:t>duration</w:t>
            </w:r>
            <w:r w:rsidRPr="00885838">
              <w:rPr>
                <w:rFonts w:ascii="Calibri Light" w:hAnsi="Calibri Light" w:cs="Calibri Light"/>
              </w:rPr>
              <w:t xml:space="preserve"> of the placement</w:t>
            </w:r>
            <w:r w:rsidR="006566CE" w:rsidRPr="00885838">
              <w:rPr>
                <w:rFonts w:ascii="Calibri Light" w:hAnsi="Calibri Light" w:cs="Calibri Light"/>
              </w:rPr>
              <w:t xml:space="preserve">. </w:t>
            </w:r>
          </w:p>
          <w:p w14:paraId="19DE665C" w14:textId="77777777" w:rsidR="006566CE" w:rsidRPr="00885838" w:rsidRDefault="006566CE" w:rsidP="0051408A">
            <w:pPr>
              <w:spacing w:after="0" w:line="240" w:lineRule="auto"/>
              <w:jc w:val="both"/>
              <w:rPr>
                <w:rFonts w:ascii="Calibri Light" w:hAnsi="Calibri Light" w:cs="Calibri Light"/>
              </w:rPr>
            </w:pPr>
          </w:p>
          <w:p w14:paraId="04098CDA" w14:textId="77777777" w:rsidR="00A02454" w:rsidRPr="00885838" w:rsidRDefault="006566CE" w:rsidP="0051408A">
            <w:pPr>
              <w:spacing w:after="0" w:line="240" w:lineRule="auto"/>
              <w:jc w:val="both"/>
              <w:rPr>
                <w:rFonts w:ascii="Calibri Light" w:hAnsi="Calibri Light" w:cs="Calibri Light"/>
              </w:rPr>
            </w:pPr>
            <w:r w:rsidRPr="00885838">
              <w:rPr>
                <w:rFonts w:ascii="Calibri Light" w:hAnsi="Calibri Light" w:cs="Calibri Light"/>
              </w:rPr>
              <w:t xml:space="preserve">Placements can be arranged in our adult and adolescent inpatient services and our adult community </w:t>
            </w:r>
            <w:r w:rsidR="00A02454" w:rsidRPr="00885838">
              <w:rPr>
                <w:rFonts w:ascii="Calibri Light" w:hAnsi="Calibri Light" w:cs="Calibri Light"/>
              </w:rPr>
              <w:t>veteran’s</w:t>
            </w:r>
            <w:r w:rsidRPr="00885838">
              <w:rPr>
                <w:rFonts w:ascii="Calibri Light" w:hAnsi="Calibri Light" w:cs="Calibri Light"/>
              </w:rPr>
              <w:t xml:space="preserve"> service. </w:t>
            </w:r>
            <w:r w:rsidR="00A02454" w:rsidRPr="00885838">
              <w:rPr>
                <w:rFonts w:ascii="Calibri Light" w:hAnsi="Calibri Light" w:cs="Calibri Light"/>
              </w:rPr>
              <w:t xml:space="preserve"> We are also able to facilitate placements with our staff trauma support service. </w:t>
            </w:r>
            <w:r w:rsidR="00DA37BB" w:rsidRPr="00885838">
              <w:rPr>
                <w:rFonts w:ascii="Calibri Light" w:hAnsi="Calibri Light" w:cs="Calibri Light"/>
              </w:rPr>
              <w:t xml:space="preserve"> </w:t>
            </w:r>
            <w:r w:rsidR="00A02454" w:rsidRPr="00885838">
              <w:rPr>
                <w:rFonts w:ascii="Calibri Light" w:hAnsi="Calibri Light" w:cs="Calibri Light"/>
              </w:rPr>
              <w:t xml:space="preserve">The CDCT can facilitate placements for undergraduate and graduate psychologists, including those on </w:t>
            </w:r>
            <w:r w:rsidR="00C369D9" w:rsidRPr="00885838">
              <w:rPr>
                <w:rFonts w:ascii="Calibri Light" w:hAnsi="Calibri Light" w:cs="Calibri Light"/>
              </w:rPr>
              <w:t xml:space="preserve">professional training programmes. Specialist postgraduate nurse placements can also be facilitated. Specialist psychiatry placements are also available. </w:t>
            </w:r>
          </w:p>
          <w:p w14:paraId="7D6D27DC" w14:textId="77777777" w:rsidR="000E40E9" w:rsidRPr="00885838" w:rsidRDefault="000E40E9" w:rsidP="000E40E9">
            <w:pPr>
              <w:spacing w:after="0"/>
              <w:rPr>
                <w:rFonts w:ascii="Calibri Light" w:hAnsi="Calibri Light" w:cs="Calibri Light"/>
                <w:b/>
                <w:color w:val="027E6F" w:themeColor="accent1" w:themeShade="BF"/>
              </w:rPr>
            </w:pPr>
          </w:p>
          <w:p w14:paraId="5F9F2A9E" w14:textId="77777777" w:rsidR="000E40E9" w:rsidRPr="00885838" w:rsidRDefault="000C257E" w:rsidP="000E40E9">
            <w:pPr>
              <w:rPr>
                <w:rFonts w:ascii="Calibri Light" w:hAnsi="Calibri Light" w:cs="Calibri Light"/>
                <w:b/>
                <w:color w:val="027E6F" w:themeColor="accent1" w:themeShade="BF"/>
              </w:rPr>
            </w:pPr>
            <w:r w:rsidRPr="00885838">
              <w:rPr>
                <w:rFonts w:ascii="PT Sans" w:hAnsi="PT Sans"/>
                <w:noProof/>
                <w:sz w:val="15"/>
                <w:szCs w:val="15"/>
                <w:lang w:val="en-GB" w:eastAsia="en-GB"/>
              </w:rPr>
              <w:drawing>
                <wp:anchor distT="0" distB="0" distL="114300" distR="114300" simplePos="0" relativeHeight="251665408" behindDoc="0" locked="0" layoutInCell="1" allowOverlap="1" wp14:anchorId="1A15C441" wp14:editId="5016BCFE">
                  <wp:simplePos x="0" y="0"/>
                  <wp:positionH relativeFrom="column">
                    <wp:posOffset>721360</wp:posOffset>
                  </wp:positionH>
                  <wp:positionV relativeFrom="paragraph">
                    <wp:posOffset>33020</wp:posOffset>
                  </wp:positionV>
                  <wp:extent cx="990600" cy="753110"/>
                  <wp:effectExtent l="266700" t="228600" r="228600" b="218440"/>
                  <wp:wrapSquare wrapText="bothSides"/>
                  <wp:docPr id="6" name="Picture 6" descr="https://www.stah.org/assets/Uploads/_resampled/FillWyIzODciLCIyNzQiXQ/2-people-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ah.org/assets/Uploads/_resampled/FillWyIzODciLCIyNzQiXQ/2-people-mee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531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7832C770" w14:textId="77777777" w:rsidR="00A02454" w:rsidRPr="00885838" w:rsidRDefault="00A02454" w:rsidP="000E40E9"/>
          <w:p w14:paraId="4F19FDEF" w14:textId="77777777" w:rsidR="003D7257" w:rsidRPr="00885838" w:rsidRDefault="003D7257" w:rsidP="003D7257">
            <w:pPr>
              <w:spacing w:after="0" w:line="259" w:lineRule="auto"/>
              <w:jc w:val="both"/>
              <w:rPr>
                <w:sz w:val="24"/>
                <w:szCs w:val="24"/>
              </w:rPr>
            </w:pPr>
          </w:p>
          <w:p w14:paraId="332FA98B" w14:textId="77777777" w:rsidR="000E40E9" w:rsidRPr="00885838" w:rsidRDefault="000E40E9" w:rsidP="000E40E9">
            <w:pPr>
              <w:spacing w:after="0" w:line="259" w:lineRule="auto"/>
              <w:jc w:val="both"/>
              <w:rPr>
                <w:rFonts w:ascii="Calibri Light" w:hAnsi="Calibri Light" w:cs="Calibri Light"/>
                <w:szCs w:val="24"/>
              </w:rPr>
            </w:pPr>
          </w:p>
          <w:p w14:paraId="46880CAB" w14:textId="77777777" w:rsidR="000E40E9" w:rsidRPr="00885838" w:rsidRDefault="000C257E" w:rsidP="00B5230A">
            <w:pPr>
              <w:spacing w:after="0" w:line="240" w:lineRule="auto"/>
              <w:jc w:val="both"/>
              <w:rPr>
                <w:szCs w:val="24"/>
              </w:rPr>
            </w:pPr>
            <w:r w:rsidRPr="00885838">
              <w:rPr>
                <w:rFonts w:ascii="Calibri Light" w:hAnsi="Calibri Light" w:cs="Calibri Light"/>
                <w:szCs w:val="24"/>
              </w:rPr>
              <w:t>The CDCT is also able to host vocational placements for individuals currently supported by St Andrew’s services, who are wanting to progress into paid peer roles</w:t>
            </w:r>
            <w:r w:rsidR="00DA37BB" w:rsidRPr="00885838">
              <w:rPr>
                <w:rFonts w:ascii="Calibri Light" w:hAnsi="Calibri Light" w:cs="Calibri Light"/>
                <w:szCs w:val="24"/>
              </w:rPr>
              <w:t>.  These roles are focused on service development and evaluation projects rather than offering direct clinical opportunitie</w:t>
            </w:r>
            <w:r w:rsidR="00B5230A" w:rsidRPr="00885838">
              <w:rPr>
                <w:rFonts w:ascii="Calibri Light" w:hAnsi="Calibri Light" w:cs="Calibri Light"/>
                <w:szCs w:val="24"/>
              </w:rPr>
              <w:t xml:space="preserve">s. </w:t>
            </w:r>
          </w:p>
        </w:tc>
        <w:tc>
          <w:tcPr>
            <w:tcW w:w="4657" w:type="dxa"/>
            <w:tcMar>
              <w:right w:w="720" w:type="dxa"/>
            </w:tcMar>
          </w:tcPr>
          <w:p w14:paraId="6C5AC76C" w14:textId="77777777" w:rsidR="00C369D9" w:rsidRPr="00885838" w:rsidRDefault="00C369D9" w:rsidP="00B5230A">
            <w:pPr>
              <w:pStyle w:val="Heading2"/>
              <w:spacing w:before="0" w:after="0"/>
              <w:jc w:val="both"/>
              <w:rPr>
                <w:rFonts w:ascii="Calibri Light" w:hAnsi="Calibri Light" w:cs="Calibri Light"/>
                <w:color w:val="01544A" w:themeColor="accent1" w:themeShade="80"/>
                <w:szCs w:val="24"/>
              </w:rPr>
            </w:pPr>
            <w:r w:rsidRPr="00885838">
              <w:rPr>
                <w:rFonts w:ascii="Calibri Light" w:hAnsi="Calibri Light" w:cs="Calibri Light"/>
                <w:color w:val="01544A" w:themeColor="accent1" w:themeShade="80"/>
                <w:szCs w:val="24"/>
              </w:rPr>
              <w:t>Research and service evaluation placements</w:t>
            </w:r>
          </w:p>
          <w:p w14:paraId="71A16920" w14:textId="77777777" w:rsidR="00B5230A" w:rsidRPr="00885838" w:rsidRDefault="00B5230A" w:rsidP="00B5230A">
            <w:pPr>
              <w:spacing w:after="0" w:line="240" w:lineRule="auto"/>
              <w:jc w:val="both"/>
              <w:rPr>
                <w:rFonts w:ascii="Calibri Light" w:hAnsi="Calibri Light" w:cs="Calibri Light"/>
                <w:sz w:val="12"/>
              </w:rPr>
            </w:pPr>
          </w:p>
          <w:p w14:paraId="584AEA3C" w14:textId="77777777" w:rsidR="00E21939" w:rsidRPr="00885838" w:rsidRDefault="003E2213" w:rsidP="00736D2A">
            <w:pPr>
              <w:spacing w:after="0" w:line="240" w:lineRule="auto"/>
              <w:jc w:val="both"/>
              <w:rPr>
                <w:rFonts w:ascii="Calibri Light" w:hAnsi="Calibri Light" w:cs="Calibri Light"/>
              </w:rPr>
            </w:pPr>
            <w:r w:rsidRPr="00885838">
              <w:rPr>
                <w:rFonts w:ascii="Calibri Light" w:hAnsi="Calibri Light" w:cs="Calibri Light"/>
              </w:rPr>
              <w:t xml:space="preserve">The CDCT is able to host post graduate research placements and to support the completion of </w:t>
            </w:r>
            <w:r w:rsidR="002C7342" w:rsidRPr="00885838">
              <w:rPr>
                <w:rFonts w:ascii="Calibri Light" w:hAnsi="Calibri Light" w:cs="Calibri Light"/>
              </w:rPr>
              <w:t xml:space="preserve">undergraduate and </w:t>
            </w:r>
            <w:r w:rsidRPr="00885838">
              <w:rPr>
                <w:rFonts w:ascii="Calibri Light" w:hAnsi="Calibri Light" w:cs="Calibri Light"/>
              </w:rPr>
              <w:t>post graduate research</w:t>
            </w:r>
            <w:r w:rsidR="00C64BD8" w:rsidRPr="00885838">
              <w:rPr>
                <w:rFonts w:ascii="Calibri Light" w:hAnsi="Calibri Light" w:cs="Calibri Light"/>
              </w:rPr>
              <w:t xml:space="preserve"> projects</w:t>
            </w:r>
            <w:r w:rsidR="00E21939" w:rsidRPr="00885838">
              <w:rPr>
                <w:rFonts w:ascii="Calibri Light" w:hAnsi="Calibri Light" w:cs="Calibri Light"/>
              </w:rPr>
              <w:t xml:space="preserve"> for</w:t>
            </w:r>
            <w:r w:rsidRPr="00885838">
              <w:rPr>
                <w:rFonts w:ascii="Calibri Light" w:hAnsi="Calibri Light" w:cs="Calibri Light"/>
              </w:rPr>
              <w:t xml:space="preserve"> </w:t>
            </w:r>
            <w:r w:rsidR="00E21939" w:rsidRPr="00885838">
              <w:rPr>
                <w:rFonts w:ascii="Calibri Light" w:hAnsi="Calibri Light" w:cs="Calibri Light"/>
              </w:rPr>
              <w:t>d</w:t>
            </w:r>
            <w:r w:rsidRPr="00885838">
              <w:rPr>
                <w:rFonts w:ascii="Calibri Light" w:hAnsi="Calibri Light" w:cs="Calibri Light"/>
              </w:rPr>
              <w:t xml:space="preserve">ifferent healthcare professions. Where appropriate, the </w:t>
            </w:r>
            <w:r w:rsidR="00444CBE" w:rsidRPr="00885838">
              <w:rPr>
                <w:rFonts w:ascii="Calibri Light" w:hAnsi="Calibri Light" w:cs="Calibri Light"/>
              </w:rPr>
              <w:t>Centre</w:t>
            </w:r>
            <w:r w:rsidRPr="00885838">
              <w:rPr>
                <w:rFonts w:ascii="Calibri Light" w:hAnsi="Calibri Light" w:cs="Calibri Light"/>
              </w:rPr>
              <w:t xml:space="preserve"> is a</w:t>
            </w:r>
            <w:r w:rsidR="0002141F" w:rsidRPr="00885838">
              <w:rPr>
                <w:rFonts w:ascii="Calibri Light" w:hAnsi="Calibri Light" w:cs="Calibri Light"/>
              </w:rPr>
              <w:t>lso able to support survivor le</w:t>
            </w:r>
            <w:r w:rsidRPr="00885838">
              <w:rPr>
                <w:rFonts w:ascii="Calibri Light" w:hAnsi="Calibri Light" w:cs="Calibri Light"/>
              </w:rPr>
              <w:t xml:space="preserve">d research. </w:t>
            </w:r>
            <w:r w:rsidR="006D741A" w:rsidRPr="00885838">
              <w:rPr>
                <w:rFonts w:ascii="Calibri Light" w:hAnsi="Calibri Light" w:cs="Calibri Light"/>
              </w:rPr>
              <w:t xml:space="preserve"> Research placements can also be combined with clinical placements to allow for a rounded experience. </w:t>
            </w:r>
            <w:r w:rsidR="00130019" w:rsidRPr="00885838">
              <w:rPr>
                <w:rFonts w:ascii="Calibri Light" w:hAnsi="Calibri Light" w:cs="Calibri Light"/>
              </w:rPr>
              <w:t xml:space="preserve"> </w:t>
            </w:r>
            <w:r w:rsidR="001F18F7" w:rsidRPr="00885838">
              <w:rPr>
                <w:rFonts w:ascii="Calibri Light" w:hAnsi="Calibri Light" w:cs="Calibri Light"/>
              </w:rPr>
              <w:t>As</w:t>
            </w:r>
            <w:r w:rsidR="00E21939" w:rsidRPr="00885838">
              <w:rPr>
                <w:rFonts w:ascii="Calibri Light" w:hAnsi="Calibri Light" w:cs="Calibri Light"/>
              </w:rPr>
              <w:t xml:space="preserve"> well as supporting s</w:t>
            </w:r>
            <w:r w:rsidR="00682793" w:rsidRPr="00885838">
              <w:rPr>
                <w:rFonts w:ascii="Calibri Light" w:hAnsi="Calibri Light" w:cs="Calibri Light"/>
              </w:rPr>
              <w:t xml:space="preserve">tudents to complete </w:t>
            </w:r>
            <w:r w:rsidR="00E21939" w:rsidRPr="00885838">
              <w:rPr>
                <w:rFonts w:ascii="Calibri Light" w:hAnsi="Calibri Light" w:cs="Calibri Light"/>
              </w:rPr>
              <w:t xml:space="preserve">their own trauma related </w:t>
            </w:r>
            <w:r w:rsidR="00682793" w:rsidRPr="00885838">
              <w:rPr>
                <w:rFonts w:ascii="Calibri Light" w:hAnsi="Calibri Light" w:cs="Calibri Light"/>
              </w:rPr>
              <w:t>research, t</w:t>
            </w:r>
            <w:r w:rsidR="00E21939" w:rsidRPr="00885838">
              <w:rPr>
                <w:rFonts w:ascii="Calibri Light" w:hAnsi="Calibri Light" w:cs="Calibri Light"/>
              </w:rPr>
              <w:t>he CDCT has an established research and service development programme that post gr</w:t>
            </w:r>
            <w:r w:rsidR="00682793" w:rsidRPr="00885838">
              <w:rPr>
                <w:rFonts w:ascii="Calibri Light" w:hAnsi="Calibri Light" w:cs="Calibri Light"/>
              </w:rPr>
              <w:t>aduate students can join in order to complete their research requirements.  The CDCT has an active research and service development programme in the following areas</w:t>
            </w:r>
            <w:r w:rsidR="00D43175" w:rsidRPr="00885838">
              <w:rPr>
                <w:rFonts w:ascii="Calibri Light" w:hAnsi="Calibri Light" w:cs="Calibri Light"/>
              </w:rPr>
              <w:t>.</w:t>
            </w:r>
            <w:r w:rsidR="00682793" w:rsidRPr="00885838">
              <w:rPr>
                <w:rFonts w:ascii="Calibri Light" w:hAnsi="Calibri Light" w:cs="Calibri Light"/>
              </w:rPr>
              <w:t xml:space="preserve"> </w:t>
            </w:r>
          </w:p>
          <w:p w14:paraId="4D08D225" w14:textId="77777777" w:rsidR="00130019" w:rsidRPr="00885838" w:rsidRDefault="00130019" w:rsidP="00736D2A">
            <w:pPr>
              <w:spacing w:after="0" w:line="240" w:lineRule="auto"/>
              <w:jc w:val="both"/>
              <w:rPr>
                <w:rFonts w:ascii="Calibri Light" w:hAnsi="Calibri Light" w:cs="Calibri Light"/>
              </w:rPr>
            </w:pPr>
          </w:p>
          <w:p w14:paraId="6672A0D1" w14:textId="77777777" w:rsidR="00130019" w:rsidRPr="00885838" w:rsidRDefault="00130019" w:rsidP="00736D2A">
            <w:pPr>
              <w:spacing w:after="0" w:line="240" w:lineRule="auto"/>
              <w:jc w:val="both"/>
              <w:rPr>
                <w:rFonts w:ascii="Calibri Light" w:hAnsi="Calibri Light" w:cs="Calibri Light"/>
              </w:rPr>
            </w:pPr>
            <w:r w:rsidRPr="00885838">
              <w:rPr>
                <w:noProof/>
                <w:sz w:val="24"/>
                <w:szCs w:val="24"/>
                <w:lang w:val="en-GB" w:eastAsia="en-GB"/>
              </w:rPr>
              <w:drawing>
                <wp:anchor distT="0" distB="0" distL="114300" distR="114300" simplePos="0" relativeHeight="251666432" behindDoc="0" locked="0" layoutInCell="1" allowOverlap="1" wp14:anchorId="135D2BC7" wp14:editId="78651A0D">
                  <wp:simplePos x="0" y="0"/>
                  <wp:positionH relativeFrom="column">
                    <wp:posOffset>802640</wp:posOffset>
                  </wp:positionH>
                  <wp:positionV relativeFrom="paragraph">
                    <wp:posOffset>97790</wp:posOffset>
                  </wp:positionV>
                  <wp:extent cx="920750" cy="781050"/>
                  <wp:effectExtent l="266700" t="228600" r="241300" b="209550"/>
                  <wp:wrapSquare wrapText="bothSides"/>
                  <wp:docPr id="62" name="Picture 62" descr="https://www.stah.org/assets/Uploads/_resampled/FillWyI2MDAiLCI2MDAiXQ/teen-talk-1438715.jpg"/>
                  <wp:cNvGraphicFramePr/>
                  <a:graphic xmlns:a="http://schemas.openxmlformats.org/drawingml/2006/main">
                    <a:graphicData uri="http://schemas.openxmlformats.org/drawingml/2006/picture">
                      <pic:pic xmlns:pic="http://schemas.openxmlformats.org/drawingml/2006/picture">
                        <pic:nvPicPr>
                          <pic:cNvPr id="8" name="Picture 8" descr="https://www.stah.org/assets/Uploads/_resampled/FillWyI2MDAiLCI2MDAiXQ/teen-talk-1438715.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0750" cy="781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69067C9" w14:textId="77777777" w:rsidR="00130019" w:rsidRPr="00885838" w:rsidRDefault="00130019" w:rsidP="00736D2A">
            <w:pPr>
              <w:spacing w:after="0" w:line="240" w:lineRule="auto"/>
              <w:jc w:val="both"/>
              <w:rPr>
                <w:rFonts w:ascii="Calibri Light" w:hAnsi="Calibri Light" w:cs="Calibri Light"/>
              </w:rPr>
            </w:pPr>
          </w:p>
          <w:p w14:paraId="7CEA7F81" w14:textId="77777777" w:rsidR="00736D2A" w:rsidRPr="00885838" w:rsidRDefault="00736D2A" w:rsidP="00736D2A">
            <w:pPr>
              <w:spacing w:after="0" w:line="240" w:lineRule="auto"/>
              <w:jc w:val="both"/>
              <w:rPr>
                <w:rFonts w:ascii="Calibri Light" w:hAnsi="Calibri Light" w:cs="Calibri Light"/>
              </w:rPr>
            </w:pPr>
          </w:p>
          <w:p w14:paraId="4B2A70DF" w14:textId="77777777" w:rsidR="00130019" w:rsidRPr="00885838" w:rsidRDefault="00130019" w:rsidP="00130019">
            <w:pPr>
              <w:spacing w:line="240" w:lineRule="auto"/>
              <w:jc w:val="both"/>
              <w:rPr>
                <w:rFonts w:ascii="Calibri Light" w:hAnsi="Calibri Light" w:cs="Calibri Light"/>
              </w:rPr>
            </w:pPr>
          </w:p>
          <w:p w14:paraId="36390257" w14:textId="77777777" w:rsidR="00130019" w:rsidRPr="00885838" w:rsidRDefault="00130019" w:rsidP="00130019">
            <w:pPr>
              <w:spacing w:line="240" w:lineRule="auto"/>
              <w:jc w:val="both"/>
              <w:rPr>
                <w:rFonts w:ascii="Calibri Light" w:hAnsi="Calibri Light" w:cs="Calibri Light"/>
              </w:rPr>
            </w:pPr>
          </w:p>
          <w:p w14:paraId="441B8997" w14:textId="77777777" w:rsidR="00682793" w:rsidRPr="00885838" w:rsidRDefault="00682793" w:rsidP="00682793">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The impact of ACEs on physical health, mental health</w:t>
            </w:r>
            <w:r w:rsidR="00A8428F" w:rsidRPr="00885838">
              <w:rPr>
                <w:rFonts w:ascii="Calibri Light" w:hAnsi="Calibri Light" w:cs="Calibri Light"/>
              </w:rPr>
              <w:t>, restrictive practices</w:t>
            </w:r>
            <w:r w:rsidRPr="00885838">
              <w:rPr>
                <w:rFonts w:ascii="Calibri Light" w:hAnsi="Calibri Light" w:cs="Calibri Light"/>
              </w:rPr>
              <w:t xml:space="preserve"> </w:t>
            </w:r>
            <w:r w:rsidR="00A8428F" w:rsidRPr="00885838">
              <w:rPr>
                <w:rFonts w:ascii="Calibri Light" w:hAnsi="Calibri Light" w:cs="Calibri Light"/>
              </w:rPr>
              <w:t xml:space="preserve">&amp; </w:t>
            </w:r>
            <w:r w:rsidRPr="00885838">
              <w:rPr>
                <w:rFonts w:ascii="Calibri Light" w:hAnsi="Calibri Light" w:cs="Calibri Light"/>
              </w:rPr>
              <w:t xml:space="preserve">risk </w:t>
            </w:r>
          </w:p>
          <w:p w14:paraId="6F7A325B" w14:textId="77777777" w:rsidR="006D741A" w:rsidRPr="00885838" w:rsidRDefault="006D741A" w:rsidP="00682793">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Developmental Trauma Disorder</w:t>
            </w:r>
            <w:r w:rsidR="00A8428F" w:rsidRPr="00885838">
              <w:rPr>
                <w:rFonts w:ascii="Calibri Light" w:hAnsi="Calibri Light" w:cs="Calibri Light"/>
              </w:rPr>
              <w:t xml:space="preserve"> &amp; Complex PTSD</w:t>
            </w:r>
            <w:r w:rsidRPr="00885838">
              <w:rPr>
                <w:rFonts w:ascii="Calibri Light" w:hAnsi="Calibri Light" w:cs="Calibri Light"/>
              </w:rPr>
              <w:t xml:space="preserve"> in intellectual disability and Mental Health populations. </w:t>
            </w:r>
          </w:p>
          <w:p w14:paraId="3DEAB85B" w14:textId="77777777" w:rsidR="00682793" w:rsidRPr="00885838" w:rsidRDefault="006D741A" w:rsidP="00682793">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 xml:space="preserve">The </w:t>
            </w:r>
            <w:r w:rsidR="00B5230A" w:rsidRPr="00885838">
              <w:rPr>
                <w:rFonts w:ascii="Calibri Light" w:hAnsi="Calibri Light" w:cs="Calibri Light"/>
              </w:rPr>
              <w:t>efficacy</w:t>
            </w:r>
            <w:r w:rsidRPr="00885838">
              <w:rPr>
                <w:rFonts w:ascii="Calibri Light" w:hAnsi="Calibri Light" w:cs="Calibri Light"/>
              </w:rPr>
              <w:t xml:space="preserve"> of treatment approaches </w:t>
            </w:r>
            <w:r w:rsidR="00130019" w:rsidRPr="00885838">
              <w:rPr>
                <w:rFonts w:ascii="Calibri Light" w:hAnsi="Calibri Light" w:cs="Calibri Light"/>
              </w:rPr>
              <w:t xml:space="preserve">for </w:t>
            </w:r>
            <w:r w:rsidRPr="00885838">
              <w:rPr>
                <w:rFonts w:ascii="Calibri Light" w:hAnsi="Calibri Light" w:cs="Calibri Light"/>
              </w:rPr>
              <w:t>complex PTSD</w:t>
            </w:r>
          </w:p>
          <w:p w14:paraId="70AF5917" w14:textId="77777777" w:rsidR="006D741A" w:rsidRPr="00885838" w:rsidRDefault="006D741A" w:rsidP="00682793">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PTSD as a result of own actions</w:t>
            </w:r>
          </w:p>
          <w:p w14:paraId="11F9C5FD" w14:textId="77777777" w:rsidR="006D741A" w:rsidRPr="00885838" w:rsidRDefault="006D741A" w:rsidP="00682793">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Moral injury in marginalized</w:t>
            </w:r>
            <w:r w:rsidR="00130019" w:rsidRPr="00885838">
              <w:rPr>
                <w:rFonts w:ascii="Calibri Light" w:hAnsi="Calibri Light" w:cs="Calibri Light"/>
              </w:rPr>
              <w:t xml:space="preserve"> and staff</w:t>
            </w:r>
            <w:r w:rsidRPr="00885838">
              <w:rPr>
                <w:rFonts w:ascii="Calibri Light" w:hAnsi="Calibri Light" w:cs="Calibri Light"/>
              </w:rPr>
              <w:t xml:space="preserve"> population</w:t>
            </w:r>
            <w:r w:rsidR="002C7342" w:rsidRPr="00885838">
              <w:rPr>
                <w:rFonts w:ascii="Calibri Light" w:hAnsi="Calibri Light" w:cs="Calibri Light"/>
              </w:rPr>
              <w:t>s</w:t>
            </w:r>
          </w:p>
          <w:p w14:paraId="362D2D7D" w14:textId="77777777" w:rsidR="00130019" w:rsidRPr="00885838" w:rsidRDefault="00130019" w:rsidP="00E21939">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Gendered experience of trauma</w:t>
            </w:r>
          </w:p>
          <w:p w14:paraId="7E36DF2F" w14:textId="77777777" w:rsidR="00130019" w:rsidRPr="00885838" w:rsidRDefault="00130019" w:rsidP="00E21939">
            <w:pPr>
              <w:pStyle w:val="ListParagraph"/>
              <w:numPr>
                <w:ilvl w:val="0"/>
                <w:numId w:val="24"/>
              </w:numPr>
              <w:spacing w:line="240" w:lineRule="auto"/>
              <w:jc w:val="both"/>
              <w:rPr>
                <w:rFonts w:ascii="Calibri Light" w:hAnsi="Calibri Light" w:cs="Calibri Light"/>
              </w:rPr>
            </w:pPr>
            <w:r w:rsidRPr="00885838">
              <w:rPr>
                <w:rFonts w:ascii="Calibri Light" w:hAnsi="Calibri Light" w:cs="Calibri Light"/>
              </w:rPr>
              <w:t>Ethnicity, trauma and Mental Health Law</w:t>
            </w:r>
          </w:p>
        </w:tc>
      </w:tr>
    </w:tbl>
    <w:p w14:paraId="6951B92C" w14:textId="77777777" w:rsidR="003E5D9D" w:rsidRPr="00603182" w:rsidRDefault="003E5D9D" w:rsidP="0002141F">
      <w:pPr>
        <w:pStyle w:val="NoSpacing"/>
        <w:rPr>
          <w:i/>
        </w:rPr>
      </w:pPr>
      <w:bookmarkStart w:id="0" w:name="_GoBack"/>
      <w:bookmarkEnd w:id="0"/>
    </w:p>
    <w:sectPr w:rsidR="003E5D9D" w:rsidRPr="00603182">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29BF7" w14:textId="77777777" w:rsidR="003C3146" w:rsidRDefault="003C3146" w:rsidP="00BF6AFD">
      <w:pPr>
        <w:spacing w:after="0" w:line="240" w:lineRule="auto"/>
      </w:pPr>
      <w:r>
        <w:separator/>
      </w:r>
    </w:p>
  </w:endnote>
  <w:endnote w:type="continuationSeparator" w:id="0">
    <w:p w14:paraId="3AB9A778" w14:textId="77777777" w:rsidR="003C3146" w:rsidRDefault="003C3146"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PT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55DBB" w14:textId="77777777" w:rsidR="003C3146" w:rsidRDefault="003C3146" w:rsidP="00BF6AFD">
      <w:pPr>
        <w:spacing w:after="0" w:line="240" w:lineRule="auto"/>
      </w:pPr>
      <w:r>
        <w:separator/>
      </w:r>
    </w:p>
  </w:footnote>
  <w:footnote w:type="continuationSeparator" w:id="0">
    <w:p w14:paraId="67A1EE52" w14:textId="77777777" w:rsidR="003C3146" w:rsidRDefault="003C3146"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4F00D81"/>
    <w:multiLevelType w:val="hybridMultilevel"/>
    <w:tmpl w:val="D45692E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90296F"/>
    <w:multiLevelType w:val="hybridMultilevel"/>
    <w:tmpl w:val="743C9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A27583"/>
    <w:multiLevelType w:val="hybridMultilevel"/>
    <w:tmpl w:val="734A4D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0C50DC"/>
    <w:multiLevelType w:val="hybridMultilevel"/>
    <w:tmpl w:val="76B2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360588"/>
    <w:multiLevelType w:val="hybridMultilevel"/>
    <w:tmpl w:val="11068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EA289B"/>
    <w:multiLevelType w:val="hybridMultilevel"/>
    <w:tmpl w:val="0B0A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DE71BC"/>
    <w:multiLevelType w:val="hybridMultilevel"/>
    <w:tmpl w:val="F55C7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B94E25"/>
    <w:multiLevelType w:val="hybridMultilevel"/>
    <w:tmpl w:val="5AE20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BA4463"/>
    <w:multiLevelType w:val="hybridMultilevel"/>
    <w:tmpl w:val="9E5A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13"/>
  </w:num>
  <w:num w:numId="18">
    <w:abstractNumId w:val="17"/>
  </w:num>
  <w:num w:numId="19">
    <w:abstractNumId w:val="19"/>
  </w:num>
  <w:num w:numId="20">
    <w:abstractNumId w:val="15"/>
  </w:num>
  <w:num w:numId="21">
    <w:abstractNumId w:val="16"/>
  </w:num>
  <w:num w:numId="22">
    <w:abstractNumId w:val="18"/>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910"/>
    <w:rsid w:val="0002141F"/>
    <w:rsid w:val="00032B8C"/>
    <w:rsid w:val="000578E6"/>
    <w:rsid w:val="00066685"/>
    <w:rsid w:val="000719ED"/>
    <w:rsid w:val="000843FB"/>
    <w:rsid w:val="000C257E"/>
    <w:rsid w:val="000E3FFF"/>
    <w:rsid w:val="000E40E9"/>
    <w:rsid w:val="000F45DD"/>
    <w:rsid w:val="001243B0"/>
    <w:rsid w:val="00130019"/>
    <w:rsid w:val="00135446"/>
    <w:rsid w:val="001358FA"/>
    <w:rsid w:val="001359D9"/>
    <w:rsid w:val="001372C8"/>
    <w:rsid w:val="00140890"/>
    <w:rsid w:val="00176F5E"/>
    <w:rsid w:val="001947E7"/>
    <w:rsid w:val="00194A3A"/>
    <w:rsid w:val="001C7365"/>
    <w:rsid w:val="001D0847"/>
    <w:rsid w:val="001D4E3A"/>
    <w:rsid w:val="001E60AC"/>
    <w:rsid w:val="001E6461"/>
    <w:rsid w:val="001F18F7"/>
    <w:rsid w:val="00204BDF"/>
    <w:rsid w:val="00221F91"/>
    <w:rsid w:val="00224584"/>
    <w:rsid w:val="00227118"/>
    <w:rsid w:val="0025581E"/>
    <w:rsid w:val="002868FD"/>
    <w:rsid w:val="002872DB"/>
    <w:rsid w:val="002C4368"/>
    <w:rsid w:val="002C7342"/>
    <w:rsid w:val="002D536D"/>
    <w:rsid w:val="002F23F5"/>
    <w:rsid w:val="00301910"/>
    <w:rsid w:val="00302D24"/>
    <w:rsid w:val="00307EC9"/>
    <w:rsid w:val="00365EBB"/>
    <w:rsid w:val="003A4409"/>
    <w:rsid w:val="003A7FBE"/>
    <w:rsid w:val="003B0EF8"/>
    <w:rsid w:val="003B391D"/>
    <w:rsid w:val="003C3146"/>
    <w:rsid w:val="003D7257"/>
    <w:rsid w:val="003E0350"/>
    <w:rsid w:val="003E2213"/>
    <w:rsid w:val="003E5D9D"/>
    <w:rsid w:val="003E76AF"/>
    <w:rsid w:val="00414431"/>
    <w:rsid w:val="00422379"/>
    <w:rsid w:val="00444CBE"/>
    <w:rsid w:val="0045508B"/>
    <w:rsid w:val="004562FB"/>
    <w:rsid w:val="00480E23"/>
    <w:rsid w:val="0048634A"/>
    <w:rsid w:val="004B2BFD"/>
    <w:rsid w:val="004B6B44"/>
    <w:rsid w:val="004D3D5B"/>
    <w:rsid w:val="004F1E9E"/>
    <w:rsid w:val="0051408A"/>
    <w:rsid w:val="005259A3"/>
    <w:rsid w:val="005473B9"/>
    <w:rsid w:val="00547CBB"/>
    <w:rsid w:val="0056054A"/>
    <w:rsid w:val="00571D35"/>
    <w:rsid w:val="0058212E"/>
    <w:rsid w:val="005849BE"/>
    <w:rsid w:val="00594A34"/>
    <w:rsid w:val="00595553"/>
    <w:rsid w:val="005959CB"/>
    <w:rsid w:val="005971EA"/>
    <w:rsid w:val="005A48C5"/>
    <w:rsid w:val="005C6A14"/>
    <w:rsid w:val="005D568E"/>
    <w:rsid w:val="005E5178"/>
    <w:rsid w:val="00603182"/>
    <w:rsid w:val="0061445F"/>
    <w:rsid w:val="0063311A"/>
    <w:rsid w:val="00642FAE"/>
    <w:rsid w:val="006566CE"/>
    <w:rsid w:val="00667438"/>
    <w:rsid w:val="00682793"/>
    <w:rsid w:val="0068396D"/>
    <w:rsid w:val="006A2E06"/>
    <w:rsid w:val="006C18CC"/>
    <w:rsid w:val="006C3340"/>
    <w:rsid w:val="006D174D"/>
    <w:rsid w:val="006D741A"/>
    <w:rsid w:val="006F169D"/>
    <w:rsid w:val="007014C5"/>
    <w:rsid w:val="00703AE6"/>
    <w:rsid w:val="00713FB0"/>
    <w:rsid w:val="00736D2A"/>
    <w:rsid w:val="0076409B"/>
    <w:rsid w:val="007647EF"/>
    <w:rsid w:val="007B4A82"/>
    <w:rsid w:val="007C0718"/>
    <w:rsid w:val="007E0152"/>
    <w:rsid w:val="007E3C3A"/>
    <w:rsid w:val="00820FEC"/>
    <w:rsid w:val="0083654D"/>
    <w:rsid w:val="0086036F"/>
    <w:rsid w:val="0086716F"/>
    <w:rsid w:val="00885838"/>
    <w:rsid w:val="0089764D"/>
    <w:rsid w:val="008B000B"/>
    <w:rsid w:val="008D7F56"/>
    <w:rsid w:val="00960A60"/>
    <w:rsid w:val="009915C8"/>
    <w:rsid w:val="00992650"/>
    <w:rsid w:val="009A796F"/>
    <w:rsid w:val="009F3198"/>
    <w:rsid w:val="00A02454"/>
    <w:rsid w:val="00A06B72"/>
    <w:rsid w:val="00A15280"/>
    <w:rsid w:val="00A20E9C"/>
    <w:rsid w:val="00A20EDF"/>
    <w:rsid w:val="00A54316"/>
    <w:rsid w:val="00A769D1"/>
    <w:rsid w:val="00A8428F"/>
    <w:rsid w:val="00A85868"/>
    <w:rsid w:val="00A86F30"/>
    <w:rsid w:val="00A94CB0"/>
    <w:rsid w:val="00A95BFB"/>
    <w:rsid w:val="00AA1B2B"/>
    <w:rsid w:val="00AB4A01"/>
    <w:rsid w:val="00AB694C"/>
    <w:rsid w:val="00AB72BA"/>
    <w:rsid w:val="00AD09E8"/>
    <w:rsid w:val="00AD691D"/>
    <w:rsid w:val="00AD7341"/>
    <w:rsid w:val="00B00CB0"/>
    <w:rsid w:val="00B07AEE"/>
    <w:rsid w:val="00B15D82"/>
    <w:rsid w:val="00B16D26"/>
    <w:rsid w:val="00B20118"/>
    <w:rsid w:val="00B40566"/>
    <w:rsid w:val="00B5230A"/>
    <w:rsid w:val="00B6783D"/>
    <w:rsid w:val="00B74CB9"/>
    <w:rsid w:val="00BA222E"/>
    <w:rsid w:val="00BB2B01"/>
    <w:rsid w:val="00BD38AC"/>
    <w:rsid w:val="00BE182E"/>
    <w:rsid w:val="00BE4E5C"/>
    <w:rsid w:val="00BE5551"/>
    <w:rsid w:val="00BF6AFD"/>
    <w:rsid w:val="00BF7768"/>
    <w:rsid w:val="00C21381"/>
    <w:rsid w:val="00C369D9"/>
    <w:rsid w:val="00C476E1"/>
    <w:rsid w:val="00C570F0"/>
    <w:rsid w:val="00C64BD8"/>
    <w:rsid w:val="00C679D3"/>
    <w:rsid w:val="00C76E46"/>
    <w:rsid w:val="00C90725"/>
    <w:rsid w:val="00CA4D0C"/>
    <w:rsid w:val="00CA4DC3"/>
    <w:rsid w:val="00CB080A"/>
    <w:rsid w:val="00CB65F7"/>
    <w:rsid w:val="00CD158C"/>
    <w:rsid w:val="00CD1DEA"/>
    <w:rsid w:val="00CF1CB4"/>
    <w:rsid w:val="00CF52E9"/>
    <w:rsid w:val="00D009BD"/>
    <w:rsid w:val="00D07983"/>
    <w:rsid w:val="00D26962"/>
    <w:rsid w:val="00D27440"/>
    <w:rsid w:val="00D35C21"/>
    <w:rsid w:val="00D43175"/>
    <w:rsid w:val="00D504E6"/>
    <w:rsid w:val="00D5091A"/>
    <w:rsid w:val="00D80D7E"/>
    <w:rsid w:val="00D835FA"/>
    <w:rsid w:val="00D9582A"/>
    <w:rsid w:val="00DA37BB"/>
    <w:rsid w:val="00DB2E14"/>
    <w:rsid w:val="00DB31B5"/>
    <w:rsid w:val="00DB5D32"/>
    <w:rsid w:val="00DE7DDF"/>
    <w:rsid w:val="00E21939"/>
    <w:rsid w:val="00E35B5B"/>
    <w:rsid w:val="00E3745D"/>
    <w:rsid w:val="00E832D2"/>
    <w:rsid w:val="00E8580E"/>
    <w:rsid w:val="00E9314D"/>
    <w:rsid w:val="00EC5A21"/>
    <w:rsid w:val="00EE0A38"/>
    <w:rsid w:val="00EE7CDA"/>
    <w:rsid w:val="00F043CC"/>
    <w:rsid w:val="00F40C52"/>
    <w:rsid w:val="00F65B70"/>
    <w:rsid w:val="00F65FF0"/>
    <w:rsid w:val="00F66B21"/>
    <w:rsid w:val="00F83409"/>
    <w:rsid w:val="00F9450D"/>
    <w:rsid w:val="00FA07B2"/>
    <w:rsid w:val="00FA1694"/>
    <w:rsid w:val="00FD0DC6"/>
    <w:rsid w:val="00FD4131"/>
    <w:rsid w:val="00FF0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53A00A"/>
  <w15:chartTrackingRefBased/>
  <w15:docId w15:val="{F98AC9EB-CA86-43CD-AAD4-B5C17D5A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ah.org/patients/q-and-a/"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Deborah.Morris@standrew.co.uk"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google.co.uk/url?sa=i&amp;url=https%3A%2F%2Fwww.thebureauinvestigates.com%2Fstories%2F2017-03-01%2Fpatients-at-major-mental-health-hospital-subjected-to-demeaning-conditions-say-families&amp;psig=AOvVaw0ivNH9vhw0PSO5ViE4tJZ8&amp;ust=1586252876230000&amp;source=images&amp;cd=vfe&amp;ved=0CAIQjRxqFwoTCKjH6M7C0-gCFQAAAAAdAAAAABA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borah.Morris@standrew.co.uk"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orris\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21ED579DE1EA46BFBA3F3C77FD7B6C" ma:contentTypeVersion="12" ma:contentTypeDescription="Create a new document." ma:contentTypeScope="" ma:versionID="180d6bf587ddbb12ca437f87d1d71c7b">
  <xsd:schema xmlns:xsd="http://www.w3.org/2001/XMLSchema" xmlns:xs="http://www.w3.org/2001/XMLSchema" xmlns:p="http://schemas.microsoft.com/office/2006/metadata/properties" xmlns:ns3="35d58e4e-416b-4817-a6c2-14e2c4f466b9" xmlns:ns4="b90271c9-51b6-4288-add8-9736bb698bdf" targetNamespace="http://schemas.microsoft.com/office/2006/metadata/properties" ma:root="true" ma:fieldsID="817d13f2f3638e3780f911389ae9b9cc" ns3:_="" ns4:_="">
    <xsd:import namespace="35d58e4e-416b-4817-a6c2-14e2c4f466b9"/>
    <xsd:import namespace="b90271c9-51b6-4288-add8-9736bb698b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58e4e-416b-4817-a6c2-14e2c4f46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0271c9-51b6-4288-add8-9736bb698bd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0FC84-BAE1-4EE2-B8D7-760E45FF9507}">
  <ds:schemaRefs>
    <ds:schemaRef ds:uri="b90271c9-51b6-4288-add8-9736bb698bd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5d58e4e-416b-4817-a6c2-14e2c4f466b9"/>
    <ds:schemaRef ds:uri="http://www.w3.org/XML/1998/namespace"/>
    <ds:schemaRef ds:uri="http://purl.org/dc/dcmitype/"/>
  </ds:schemaRefs>
</ds:datastoreItem>
</file>

<file path=customXml/itemProps2.xml><?xml version="1.0" encoding="utf-8"?>
<ds:datastoreItem xmlns:ds="http://schemas.openxmlformats.org/officeDocument/2006/customXml" ds:itemID="{97DAAC58-E368-4C63-A87A-BE2E48B936D5}">
  <ds:schemaRefs>
    <ds:schemaRef ds:uri="http://schemas.microsoft.com/sharepoint/v3/contenttype/forms"/>
  </ds:schemaRefs>
</ds:datastoreItem>
</file>

<file path=customXml/itemProps3.xml><?xml version="1.0" encoding="utf-8"?>
<ds:datastoreItem xmlns:ds="http://schemas.openxmlformats.org/officeDocument/2006/customXml" ds:itemID="{D83B6187-8969-4B44-B9D9-EF52DE472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58e4e-416b-4817-a6c2-14e2c4f466b9"/>
    <ds:schemaRef ds:uri="b90271c9-51b6-4288-add8-9736bb698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F80EE-B672-4F7B-89BF-4FECBE48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3</Pages>
  <Words>480</Words>
  <Characters>2738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Morris</dc:creator>
  <cp:keywords/>
  <cp:lastModifiedBy>Elanor Webb</cp:lastModifiedBy>
  <cp:revision>2</cp:revision>
  <cp:lastPrinted>2020-04-27T11:31:00Z</cp:lastPrinted>
  <dcterms:created xsi:type="dcterms:W3CDTF">2020-11-11T14:29:00Z</dcterms:created>
  <dcterms:modified xsi:type="dcterms:W3CDTF">2020-11-11T14:29:00Z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0x0101002221ED579DE1EA46BFBA3F3C77FD7B6C</vt:lpwstr>
  </property>
</Properties>
</file>